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0B4B9" w14:textId="4280A9A3" w:rsidR="002A40EC" w:rsidRPr="00A55C0F" w:rsidRDefault="00EB41C3" w:rsidP="007A5861">
      <w:pPr>
        <w:tabs>
          <w:tab w:val="left" w:pos="3261"/>
        </w:tabs>
        <w:ind w:left="720" w:right="49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A55C0F">
        <w:rPr>
          <w:rFonts w:asciiTheme="minorHAnsi" w:hAnsiTheme="minorHAnsi" w:cstheme="minorHAnsi"/>
          <w:b/>
          <w:bCs/>
          <w:sz w:val="32"/>
          <w:szCs w:val="32"/>
        </w:rPr>
        <w:t>McKay</w:t>
      </w:r>
      <w:r w:rsidR="00EF716F">
        <w:rPr>
          <w:rFonts w:asciiTheme="minorHAnsi" w:hAnsiTheme="minorHAnsi" w:cstheme="minorHAnsi"/>
          <w:b/>
          <w:bCs/>
          <w:sz w:val="32"/>
          <w:szCs w:val="32"/>
        </w:rPr>
        <w:t>’s</w:t>
      </w:r>
      <w:r w:rsidR="00136B36" w:rsidRPr="00A55C0F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0D5AF0" w:rsidRPr="00A55C0F">
        <w:rPr>
          <w:rFonts w:asciiTheme="minorHAnsi" w:hAnsiTheme="minorHAnsi" w:cstheme="minorHAnsi"/>
          <w:b/>
          <w:bCs/>
          <w:sz w:val="32"/>
          <w:szCs w:val="32"/>
        </w:rPr>
        <w:t>Week</w:t>
      </w:r>
      <w:r w:rsidR="00F0261E" w:rsidRPr="00A55C0F">
        <w:rPr>
          <w:rFonts w:asciiTheme="minorHAnsi" w:hAnsiTheme="minorHAnsi" w:cstheme="minorHAnsi"/>
          <w:b/>
          <w:bCs/>
          <w:sz w:val="32"/>
          <w:szCs w:val="32"/>
        </w:rPr>
        <w:t>-A</w:t>
      </w:r>
      <w:r w:rsidR="000D5AF0" w:rsidRPr="00A55C0F">
        <w:rPr>
          <w:rFonts w:asciiTheme="minorHAnsi" w:hAnsiTheme="minorHAnsi" w:cstheme="minorHAnsi"/>
          <w:b/>
          <w:bCs/>
          <w:sz w:val="32"/>
          <w:szCs w:val="32"/>
        </w:rPr>
        <w:t>t</w:t>
      </w:r>
      <w:r w:rsidR="00F0261E" w:rsidRPr="00A55C0F">
        <w:rPr>
          <w:rFonts w:asciiTheme="minorHAnsi" w:hAnsiTheme="minorHAnsi" w:cstheme="minorHAnsi"/>
          <w:b/>
          <w:bCs/>
          <w:sz w:val="32"/>
          <w:szCs w:val="32"/>
        </w:rPr>
        <w:t>-A-</w:t>
      </w:r>
      <w:r w:rsidR="000D5AF0" w:rsidRPr="00A55C0F">
        <w:rPr>
          <w:rFonts w:asciiTheme="minorHAnsi" w:hAnsiTheme="minorHAnsi" w:cstheme="minorHAnsi"/>
          <w:b/>
          <w:bCs/>
          <w:sz w:val="32"/>
          <w:szCs w:val="32"/>
        </w:rPr>
        <w:t>Glance</w:t>
      </w:r>
      <w:r w:rsidR="002A40EC" w:rsidRPr="00A55C0F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102611" w:rsidRPr="00A55C0F">
        <w:rPr>
          <w:rFonts w:asciiTheme="minorHAnsi" w:hAnsiTheme="minorHAnsi" w:cstheme="minorHAnsi"/>
          <w:b/>
          <w:bCs/>
          <w:sz w:val="32"/>
          <w:szCs w:val="32"/>
        </w:rPr>
        <w:t>(WAAG)</w:t>
      </w:r>
      <w:r w:rsidR="00EF716F">
        <w:rPr>
          <w:rFonts w:asciiTheme="minorHAnsi" w:hAnsiTheme="minorHAnsi" w:cstheme="minorHAnsi"/>
          <w:b/>
          <w:bCs/>
          <w:sz w:val="32"/>
          <w:szCs w:val="32"/>
        </w:rPr>
        <w:t>:</w:t>
      </w:r>
    </w:p>
    <w:p w14:paraId="00A25AB3" w14:textId="7873F32F" w:rsidR="00A92E2E" w:rsidRDefault="00F1023A" w:rsidP="00673581">
      <w:pPr>
        <w:tabs>
          <w:tab w:val="left" w:pos="3261"/>
        </w:tabs>
        <w:ind w:left="720" w:right="49"/>
        <w:jc w:val="center"/>
        <w:rPr>
          <w:rFonts w:asciiTheme="minorHAnsi" w:hAnsiTheme="minorHAnsi" w:cstheme="minorHAnsi"/>
          <w:b/>
          <w:bCs/>
          <w:color w:val="0070C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70C0"/>
          <w:sz w:val="32"/>
          <w:szCs w:val="32"/>
        </w:rPr>
        <w:t xml:space="preserve">May </w:t>
      </w:r>
      <w:r w:rsidR="00B619F2">
        <w:rPr>
          <w:rFonts w:asciiTheme="minorHAnsi" w:hAnsiTheme="minorHAnsi" w:cstheme="minorHAnsi"/>
          <w:b/>
          <w:bCs/>
          <w:color w:val="0070C0"/>
          <w:sz w:val="32"/>
          <w:szCs w:val="32"/>
        </w:rPr>
        <w:t>13</w:t>
      </w:r>
      <w:proofErr w:type="gramStart"/>
      <w:r w:rsidR="00E322D1">
        <w:rPr>
          <w:rFonts w:asciiTheme="minorHAnsi" w:hAnsiTheme="minorHAnsi" w:cstheme="minorHAnsi"/>
          <w:b/>
          <w:bCs/>
          <w:color w:val="0070C0"/>
          <w:sz w:val="32"/>
          <w:szCs w:val="32"/>
          <w:vertAlign w:val="superscript"/>
        </w:rPr>
        <w:t>th</w:t>
      </w:r>
      <w:r w:rsidR="0000781B">
        <w:rPr>
          <w:rFonts w:asciiTheme="minorHAnsi" w:hAnsiTheme="minorHAnsi" w:cstheme="minorHAnsi"/>
          <w:b/>
          <w:bCs/>
          <w:color w:val="0070C0"/>
          <w:sz w:val="32"/>
          <w:szCs w:val="32"/>
          <w:vertAlign w:val="superscript"/>
        </w:rPr>
        <w:t xml:space="preserve"> </w:t>
      </w:r>
      <w:r w:rsidR="0000781B">
        <w:rPr>
          <w:rFonts w:asciiTheme="minorHAnsi" w:hAnsiTheme="minorHAnsi" w:cstheme="minorHAnsi"/>
          <w:b/>
          <w:bCs/>
          <w:color w:val="0070C0"/>
          <w:sz w:val="32"/>
          <w:szCs w:val="32"/>
        </w:rPr>
        <w:t xml:space="preserve"> -</w:t>
      </w:r>
      <w:proofErr w:type="gramEnd"/>
      <w:r w:rsidR="00E322D1">
        <w:rPr>
          <w:rFonts w:asciiTheme="minorHAnsi" w:hAnsiTheme="minorHAnsi" w:cstheme="minorHAnsi"/>
          <w:b/>
          <w:bCs/>
          <w:color w:val="0070C0"/>
          <w:sz w:val="32"/>
          <w:szCs w:val="32"/>
        </w:rPr>
        <w:t xml:space="preserve"> </w:t>
      </w:r>
      <w:r w:rsidR="008C194C">
        <w:rPr>
          <w:rFonts w:asciiTheme="minorHAnsi" w:hAnsiTheme="minorHAnsi" w:cstheme="minorHAnsi"/>
          <w:b/>
          <w:bCs/>
          <w:color w:val="0070C0"/>
          <w:sz w:val="32"/>
          <w:szCs w:val="32"/>
        </w:rPr>
        <w:t xml:space="preserve"> </w:t>
      </w:r>
      <w:r w:rsidR="00E322D1">
        <w:rPr>
          <w:rFonts w:asciiTheme="minorHAnsi" w:hAnsiTheme="minorHAnsi" w:cstheme="minorHAnsi"/>
          <w:b/>
          <w:bCs/>
          <w:color w:val="0070C0"/>
          <w:sz w:val="32"/>
          <w:szCs w:val="32"/>
        </w:rPr>
        <w:t xml:space="preserve">May </w:t>
      </w:r>
      <w:r>
        <w:rPr>
          <w:rFonts w:asciiTheme="minorHAnsi" w:hAnsiTheme="minorHAnsi" w:cstheme="minorHAnsi"/>
          <w:b/>
          <w:bCs/>
          <w:color w:val="0070C0"/>
          <w:sz w:val="32"/>
          <w:szCs w:val="32"/>
        </w:rPr>
        <w:t>1</w:t>
      </w:r>
      <w:r w:rsidR="00B619F2">
        <w:rPr>
          <w:rFonts w:asciiTheme="minorHAnsi" w:hAnsiTheme="minorHAnsi" w:cstheme="minorHAnsi"/>
          <w:b/>
          <w:bCs/>
          <w:color w:val="0070C0"/>
          <w:sz w:val="32"/>
          <w:szCs w:val="32"/>
        </w:rPr>
        <w:t>7</w:t>
      </w:r>
      <w:r>
        <w:rPr>
          <w:rFonts w:asciiTheme="minorHAnsi" w:hAnsiTheme="minorHAnsi" w:cstheme="minorHAnsi"/>
          <w:b/>
          <w:bCs/>
          <w:color w:val="0070C0"/>
          <w:sz w:val="32"/>
          <w:szCs w:val="32"/>
          <w:vertAlign w:val="superscript"/>
        </w:rPr>
        <w:t>th</w:t>
      </w:r>
      <w:r w:rsidR="00353E25" w:rsidRPr="0000781B">
        <w:rPr>
          <w:rFonts w:asciiTheme="minorHAnsi" w:hAnsiTheme="minorHAnsi" w:cstheme="minorHAnsi"/>
          <w:b/>
          <w:bCs/>
          <w:color w:val="0070C0"/>
          <w:sz w:val="32"/>
          <w:szCs w:val="32"/>
          <w:vertAlign w:val="superscript"/>
        </w:rPr>
        <w:t xml:space="preserve"> </w:t>
      </w:r>
      <w:r w:rsidR="00051DAE" w:rsidRPr="0000781B">
        <w:rPr>
          <w:rFonts w:asciiTheme="minorHAnsi" w:hAnsiTheme="minorHAnsi" w:cstheme="minorHAnsi"/>
          <w:b/>
          <w:bCs/>
          <w:color w:val="0070C0"/>
          <w:sz w:val="32"/>
          <w:szCs w:val="32"/>
          <w:vertAlign w:val="superscript"/>
        </w:rPr>
        <w:t xml:space="preserve"> </w:t>
      </w:r>
      <w:r w:rsidR="006D0300" w:rsidRPr="0000781B">
        <w:rPr>
          <w:rFonts w:asciiTheme="minorHAnsi" w:hAnsiTheme="minorHAnsi" w:cstheme="minorHAnsi"/>
          <w:b/>
          <w:bCs/>
          <w:color w:val="0070C0"/>
          <w:sz w:val="32"/>
          <w:szCs w:val="32"/>
          <w:vertAlign w:val="superscript"/>
        </w:rPr>
        <w:t xml:space="preserve"> </w:t>
      </w:r>
      <w:r w:rsidR="00CB7B1A" w:rsidRPr="0000781B">
        <w:rPr>
          <w:rFonts w:asciiTheme="minorHAnsi" w:hAnsiTheme="minorHAnsi" w:cstheme="minorHAnsi"/>
          <w:b/>
          <w:bCs/>
          <w:color w:val="0070C0"/>
          <w:sz w:val="32"/>
          <w:szCs w:val="32"/>
          <w:vertAlign w:val="superscript"/>
        </w:rPr>
        <w:t xml:space="preserve"> </w:t>
      </w:r>
      <w:r w:rsidR="009E74EA">
        <w:rPr>
          <w:rFonts w:asciiTheme="minorHAnsi" w:hAnsiTheme="minorHAnsi" w:cstheme="minorHAnsi"/>
          <w:b/>
          <w:bCs/>
          <w:color w:val="0070C0"/>
          <w:sz w:val="32"/>
          <w:szCs w:val="32"/>
        </w:rPr>
        <w:t xml:space="preserve"> </w:t>
      </w:r>
      <w:r w:rsidR="000937DE">
        <w:rPr>
          <w:rFonts w:asciiTheme="minorHAnsi" w:hAnsiTheme="minorHAnsi" w:cstheme="minorHAnsi"/>
          <w:b/>
          <w:bCs/>
          <w:color w:val="0070C0"/>
          <w:sz w:val="32"/>
          <w:szCs w:val="32"/>
        </w:rPr>
        <w:t xml:space="preserve"> </w:t>
      </w:r>
    </w:p>
    <w:p w14:paraId="11FB143A" w14:textId="7FF4A297" w:rsidR="000937DE" w:rsidRDefault="000937DE" w:rsidP="004E5E5B">
      <w:pPr>
        <w:spacing w:before="100" w:beforeAutospacing="1" w:after="100" w:afterAutospacing="1"/>
        <w:contextualSpacing/>
        <w:rPr>
          <w:rFonts w:asciiTheme="minorHAnsi" w:hAnsiTheme="minorHAnsi" w:cstheme="minorHAnsi"/>
          <w:b/>
          <w:color w:val="0070C0"/>
          <w:sz w:val="28"/>
          <w:szCs w:val="28"/>
        </w:rPr>
      </w:pPr>
    </w:p>
    <w:p w14:paraId="26A0D074" w14:textId="1DA85488" w:rsidR="00F1023A" w:rsidRDefault="00A31958" w:rsidP="0000781B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F1023A">
        <w:rPr>
          <w:rFonts w:asciiTheme="minorHAnsi" w:hAnsiTheme="minorHAnsi" w:cstheme="minorHAnsi"/>
          <w:b/>
          <w:bCs/>
          <w:color w:val="000000"/>
        </w:rPr>
        <w:t xml:space="preserve">Hello McKay Families! </w:t>
      </w:r>
      <w:r w:rsidR="00FE5D17">
        <w:rPr>
          <w:rFonts w:asciiTheme="minorHAnsi" w:hAnsiTheme="minorHAnsi" w:cstheme="minorHAnsi"/>
          <w:b/>
          <w:bCs/>
          <w:color w:val="000000"/>
        </w:rPr>
        <w:t xml:space="preserve">The sun came through for us this week, and we had a very successful District Track Meet!  It was wonderful to see our McKay students </w:t>
      </w:r>
      <w:r w:rsidR="00FA27F6">
        <w:rPr>
          <w:rFonts w:asciiTheme="minorHAnsi" w:hAnsiTheme="minorHAnsi" w:cstheme="minorHAnsi"/>
          <w:b/>
          <w:bCs/>
          <w:color w:val="000000"/>
        </w:rPr>
        <w:t xml:space="preserve">at the Track Meet </w:t>
      </w:r>
      <w:r w:rsidR="00FE5D17">
        <w:rPr>
          <w:rFonts w:asciiTheme="minorHAnsi" w:hAnsiTheme="minorHAnsi" w:cstheme="minorHAnsi"/>
          <w:b/>
          <w:bCs/>
          <w:color w:val="000000"/>
        </w:rPr>
        <w:t>demonstrating McKay CARES behaviour and representing us well with great sportsmanship</w:t>
      </w:r>
      <w:r w:rsidR="00FA27F6">
        <w:rPr>
          <w:rFonts w:asciiTheme="minorHAnsi" w:hAnsiTheme="minorHAnsi" w:cstheme="minorHAnsi"/>
          <w:b/>
          <w:bCs/>
          <w:color w:val="000000"/>
        </w:rPr>
        <w:t xml:space="preserve">. Thank you to all the families who came out to support them, and to pick them up from the track.  </w:t>
      </w:r>
    </w:p>
    <w:p w14:paraId="1E5279FF" w14:textId="35E7598D" w:rsidR="00FA27F6" w:rsidRDefault="00FA27F6" w:rsidP="0000781B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Back at school this week we also had our Fantastic McKay Book Swap- lots of great book titles were exchanged- and general excitement is building for our Read-a-Thon.</w:t>
      </w:r>
    </w:p>
    <w:p w14:paraId="7BA3508C" w14:textId="555FEB93" w:rsidR="00F1023A" w:rsidRDefault="00FA27F6" w:rsidP="0000781B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As we enjoy this increasingly beautiful weather, please send a hat to school with your child, and it is now probably a good idea to apply sunscreen each morning before they head off to school.  </w:t>
      </w:r>
    </w:p>
    <w:p w14:paraId="76652E4D" w14:textId="1E7C19C0" w:rsidR="00193822" w:rsidRPr="00ED7891" w:rsidRDefault="00193822" w:rsidP="00193822">
      <w:pPr>
        <w:ind w:right="49"/>
        <w:jc w:val="center"/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</w:rPr>
      </w:pPr>
      <w:r w:rsidRPr="00ED7891"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</w:rPr>
        <w:t>Highlights For Next Week Include:</w:t>
      </w:r>
    </w:p>
    <w:p w14:paraId="22AE3337" w14:textId="67862871" w:rsidR="00193822" w:rsidRPr="00A55C0F" w:rsidRDefault="00193822" w:rsidP="00193822">
      <w:pPr>
        <w:pStyle w:val="ListParagraph"/>
        <w:ind w:left="1080" w:right="49"/>
        <w:rPr>
          <w:rFonts w:asciiTheme="minorHAnsi" w:hAnsiTheme="minorHAnsi" w:cstheme="minorHAnsi"/>
          <w:b/>
          <w:bCs/>
          <w:color w:val="0070C0"/>
          <w:sz w:val="10"/>
          <w:szCs w:val="10"/>
        </w:rPr>
      </w:pPr>
    </w:p>
    <w:tbl>
      <w:tblPr>
        <w:tblStyle w:val="TableGrid"/>
        <w:tblW w:w="10065" w:type="dxa"/>
        <w:tblInd w:w="-147" w:type="dxa"/>
        <w:tblLook w:val="04A0" w:firstRow="1" w:lastRow="0" w:firstColumn="1" w:lastColumn="0" w:noHBand="0" w:noVBand="1"/>
      </w:tblPr>
      <w:tblGrid>
        <w:gridCol w:w="2128"/>
        <w:gridCol w:w="7937"/>
      </w:tblGrid>
      <w:tr w:rsidR="00193822" w:rsidRPr="00A55C0F" w14:paraId="5742C2FE" w14:textId="77777777" w:rsidTr="007D4D6F">
        <w:trPr>
          <w:trHeight w:val="902"/>
        </w:trPr>
        <w:tc>
          <w:tcPr>
            <w:tcW w:w="2128" w:type="dxa"/>
          </w:tcPr>
          <w:p w14:paraId="73039A1E" w14:textId="77777777" w:rsidR="00193822" w:rsidRPr="005377A0" w:rsidRDefault="00193822" w:rsidP="00CA4FA8">
            <w:pPr>
              <w:ind w:right="49"/>
              <w:rPr>
                <w:rFonts w:asciiTheme="minorHAnsi" w:hAnsiTheme="minorHAnsi" w:cstheme="minorHAnsi"/>
                <w:b/>
                <w:bCs/>
              </w:rPr>
            </w:pPr>
          </w:p>
          <w:p w14:paraId="6C3C7166" w14:textId="77777777" w:rsidR="00193822" w:rsidRPr="005377A0" w:rsidRDefault="00193822" w:rsidP="007D4D6F">
            <w:pPr>
              <w:ind w:right="49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377A0">
              <w:rPr>
                <w:rFonts w:asciiTheme="minorHAnsi" w:hAnsiTheme="minorHAnsi" w:cstheme="minorHAnsi"/>
                <w:b/>
                <w:bCs/>
              </w:rPr>
              <w:t xml:space="preserve">Monday </w:t>
            </w:r>
          </w:p>
          <w:p w14:paraId="65D743AC" w14:textId="7EF91B3C" w:rsidR="00193822" w:rsidRPr="005377A0" w:rsidRDefault="00F1023A" w:rsidP="007D4D6F">
            <w:pPr>
              <w:ind w:right="49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  <w:color w:val="0070C0"/>
              </w:rPr>
              <w:t>May</w:t>
            </w:r>
            <w:r w:rsidR="00C76CA3">
              <w:rPr>
                <w:rFonts w:asciiTheme="minorHAnsi" w:hAnsiTheme="minorHAnsi" w:cstheme="minorHAnsi"/>
                <w:b/>
                <w:bCs/>
                <w:color w:val="0070C0"/>
              </w:rPr>
              <w:t xml:space="preserve"> </w:t>
            </w:r>
            <w:r w:rsidR="00B619F2">
              <w:rPr>
                <w:rFonts w:asciiTheme="minorHAnsi" w:hAnsiTheme="minorHAnsi" w:cstheme="minorHAnsi"/>
                <w:b/>
                <w:bCs/>
                <w:color w:val="0070C0"/>
              </w:rPr>
              <w:t>13</w:t>
            </w:r>
            <w:r w:rsidR="00E322D1">
              <w:rPr>
                <w:rFonts w:asciiTheme="minorHAnsi" w:hAnsiTheme="minorHAnsi" w:cstheme="minorHAnsi"/>
                <w:b/>
                <w:bCs/>
                <w:color w:val="0070C0"/>
                <w:vertAlign w:val="superscript"/>
              </w:rPr>
              <w:t>th</w:t>
            </w:r>
            <w:r w:rsidR="00B76657" w:rsidRPr="00C76CA3">
              <w:rPr>
                <w:rFonts w:asciiTheme="minorHAnsi" w:hAnsiTheme="minorHAnsi" w:cstheme="minorHAnsi"/>
                <w:b/>
                <w:bCs/>
                <w:color w:val="0070C0"/>
                <w:vertAlign w:val="superscript"/>
              </w:rPr>
              <w:t xml:space="preserve"> </w:t>
            </w:r>
            <w:r w:rsidR="00EC6146" w:rsidRPr="00C76CA3">
              <w:rPr>
                <w:rFonts w:asciiTheme="minorHAnsi" w:hAnsiTheme="minorHAnsi" w:cstheme="minorHAnsi"/>
                <w:b/>
                <w:bCs/>
                <w:color w:val="0070C0"/>
                <w:vertAlign w:val="superscript"/>
              </w:rPr>
              <w:t xml:space="preserve"> </w:t>
            </w:r>
            <w:r w:rsidR="00CA3E18" w:rsidRPr="00C76CA3">
              <w:rPr>
                <w:rFonts w:asciiTheme="minorHAnsi" w:hAnsiTheme="minorHAnsi" w:cstheme="minorHAnsi"/>
                <w:b/>
                <w:bCs/>
                <w:color w:val="0070C0"/>
                <w:vertAlign w:val="superscript"/>
              </w:rPr>
              <w:t xml:space="preserve"> </w:t>
            </w:r>
            <w:r w:rsidR="006878ED" w:rsidRPr="00C76CA3">
              <w:rPr>
                <w:rFonts w:asciiTheme="minorHAnsi" w:hAnsiTheme="minorHAnsi" w:cstheme="minorHAnsi"/>
                <w:b/>
                <w:bCs/>
                <w:color w:val="0070C0"/>
                <w:vertAlign w:val="superscript"/>
              </w:rPr>
              <w:t xml:space="preserve"> </w:t>
            </w:r>
            <w:r w:rsidR="00CA4791" w:rsidRPr="005377A0">
              <w:rPr>
                <w:rFonts w:asciiTheme="minorHAnsi" w:hAnsiTheme="minorHAnsi" w:cstheme="minorHAnsi"/>
                <w:b/>
                <w:bCs/>
                <w:color w:val="0070C0"/>
              </w:rPr>
              <w:t xml:space="preserve"> </w:t>
            </w:r>
            <w:r w:rsidR="00193822" w:rsidRPr="005377A0">
              <w:rPr>
                <w:rFonts w:asciiTheme="minorHAnsi" w:hAnsiTheme="minorHAnsi" w:cstheme="minorHAnsi"/>
                <w:b/>
                <w:bCs/>
                <w:color w:val="0070C0"/>
              </w:rPr>
              <w:t xml:space="preserve">         </w:t>
            </w:r>
          </w:p>
        </w:tc>
        <w:tc>
          <w:tcPr>
            <w:tcW w:w="7937" w:type="dxa"/>
          </w:tcPr>
          <w:p w14:paraId="7795A3F1" w14:textId="727C932C" w:rsidR="00353E25" w:rsidRPr="00F116F4" w:rsidRDefault="00353E25" w:rsidP="00F116F4">
            <w:pPr>
              <w:ind w:right="49"/>
              <w:jc w:val="both"/>
              <w:rPr>
                <w:rFonts w:asciiTheme="minorHAnsi" w:hAnsiTheme="minorHAnsi" w:cstheme="minorHAnsi"/>
                <w:b/>
                <w:bCs/>
                <w:color w:val="0070C0"/>
              </w:rPr>
            </w:pPr>
          </w:p>
          <w:p w14:paraId="1F1DDA0C" w14:textId="19C0FF8B" w:rsidR="00193822" w:rsidRPr="00051DAE" w:rsidRDefault="00193822" w:rsidP="00986494">
            <w:pPr>
              <w:pStyle w:val="ListParagraph"/>
              <w:tabs>
                <w:tab w:val="left" w:pos="746"/>
              </w:tabs>
              <w:ind w:left="463" w:right="49"/>
              <w:jc w:val="both"/>
              <w:rPr>
                <w:rFonts w:asciiTheme="minorHAnsi" w:hAnsiTheme="minorHAnsi" w:cstheme="minorHAnsi"/>
                <w:b/>
                <w:bCs/>
                <w:color w:val="0070C0"/>
              </w:rPr>
            </w:pPr>
          </w:p>
        </w:tc>
      </w:tr>
      <w:tr w:rsidR="002E2DA8" w:rsidRPr="00A55C0F" w14:paraId="1D88BBB7" w14:textId="77777777" w:rsidTr="00051DAE">
        <w:trPr>
          <w:trHeight w:val="613"/>
        </w:trPr>
        <w:tc>
          <w:tcPr>
            <w:tcW w:w="2128" w:type="dxa"/>
          </w:tcPr>
          <w:p w14:paraId="373F72CD" w14:textId="77777777" w:rsidR="002E2DA8" w:rsidRPr="005377A0" w:rsidRDefault="002E2DA8" w:rsidP="002E2DA8">
            <w:pPr>
              <w:ind w:right="49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340FA337" w14:textId="77777777" w:rsidR="002E2DA8" w:rsidRPr="005377A0" w:rsidRDefault="002E2DA8" w:rsidP="002E2DA8">
            <w:pPr>
              <w:ind w:right="49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377A0">
              <w:rPr>
                <w:rFonts w:asciiTheme="minorHAnsi" w:hAnsiTheme="minorHAnsi" w:cstheme="minorHAnsi"/>
                <w:b/>
                <w:bCs/>
              </w:rPr>
              <w:t>Tuesday</w:t>
            </w:r>
          </w:p>
          <w:p w14:paraId="56F53FE8" w14:textId="416733EB" w:rsidR="002E2DA8" w:rsidRPr="005377A0" w:rsidRDefault="00F1023A" w:rsidP="002E2DA8">
            <w:pPr>
              <w:ind w:right="49"/>
              <w:jc w:val="center"/>
              <w:rPr>
                <w:rFonts w:asciiTheme="minorHAnsi" w:hAnsiTheme="minorHAnsi" w:cstheme="minorHAnsi"/>
                <w:b/>
                <w:bCs/>
                <w:color w:val="0070C0"/>
              </w:rPr>
            </w:pPr>
            <w:r>
              <w:rPr>
                <w:rFonts w:asciiTheme="minorHAnsi" w:hAnsiTheme="minorHAnsi" w:cstheme="minorHAnsi"/>
                <w:b/>
                <w:bCs/>
                <w:color w:val="0070C0"/>
              </w:rPr>
              <w:t>May</w:t>
            </w:r>
            <w:r w:rsidR="002E2DA8">
              <w:rPr>
                <w:rFonts w:asciiTheme="minorHAnsi" w:hAnsiTheme="minorHAnsi" w:cstheme="minorHAnsi"/>
                <w:b/>
                <w:bCs/>
                <w:color w:val="0070C0"/>
              </w:rPr>
              <w:t xml:space="preserve"> </w:t>
            </w:r>
            <w:r w:rsidR="00B619F2">
              <w:rPr>
                <w:rFonts w:asciiTheme="minorHAnsi" w:hAnsiTheme="minorHAnsi" w:cstheme="minorHAnsi"/>
                <w:b/>
                <w:bCs/>
                <w:color w:val="0070C0"/>
              </w:rPr>
              <w:t>14</w:t>
            </w:r>
            <w:r w:rsidR="00E322D1">
              <w:rPr>
                <w:rFonts w:asciiTheme="minorHAnsi" w:hAnsiTheme="minorHAnsi" w:cstheme="minorHAnsi"/>
                <w:b/>
                <w:bCs/>
                <w:color w:val="0070C0"/>
                <w:vertAlign w:val="superscript"/>
              </w:rPr>
              <w:t>th</w:t>
            </w:r>
            <w:r w:rsidR="002E2DA8" w:rsidRPr="0058187B">
              <w:rPr>
                <w:rFonts w:asciiTheme="minorHAnsi" w:hAnsiTheme="minorHAnsi" w:cstheme="minorHAnsi"/>
                <w:b/>
                <w:bCs/>
                <w:color w:val="0070C0"/>
                <w:vertAlign w:val="superscript"/>
              </w:rPr>
              <w:t xml:space="preserve"> </w:t>
            </w:r>
            <w:r w:rsidR="002E2DA8">
              <w:rPr>
                <w:rFonts w:asciiTheme="minorHAnsi" w:hAnsiTheme="minorHAnsi" w:cstheme="minorHAnsi"/>
                <w:b/>
                <w:bCs/>
                <w:color w:val="0070C0"/>
              </w:rPr>
              <w:t xml:space="preserve">       </w:t>
            </w:r>
            <w:r w:rsidR="002E2DA8" w:rsidRPr="005377A0">
              <w:rPr>
                <w:rFonts w:asciiTheme="minorHAnsi" w:hAnsiTheme="minorHAnsi" w:cstheme="minorHAnsi"/>
                <w:b/>
                <w:bCs/>
                <w:color w:val="0070C0"/>
              </w:rPr>
              <w:t xml:space="preserve">  </w:t>
            </w:r>
          </w:p>
        </w:tc>
        <w:tc>
          <w:tcPr>
            <w:tcW w:w="7937" w:type="dxa"/>
          </w:tcPr>
          <w:p w14:paraId="6B6EA0C3" w14:textId="77777777" w:rsidR="002E2DA8" w:rsidRPr="005377A0" w:rsidRDefault="002E2DA8" w:rsidP="002E2DA8">
            <w:pPr>
              <w:ind w:right="49"/>
              <w:jc w:val="both"/>
              <w:rPr>
                <w:rFonts w:asciiTheme="minorHAnsi" w:hAnsiTheme="minorHAnsi" w:cstheme="minorHAnsi"/>
                <w:b/>
                <w:bCs/>
                <w:color w:val="0070C0"/>
              </w:rPr>
            </w:pPr>
          </w:p>
          <w:p w14:paraId="50B8AAF1" w14:textId="46ED6F96" w:rsidR="00C41C74" w:rsidRPr="00077DC7" w:rsidRDefault="00F116F4" w:rsidP="00C41C74">
            <w:pPr>
              <w:pStyle w:val="ListParagraph"/>
              <w:numPr>
                <w:ilvl w:val="0"/>
                <w:numId w:val="47"/>
              </w:numPr>
              <w:ind w:left="457" w:right="49" w:hanging="425"/>
              <w:jc w:val="both"/>
              <w:rPr>
                <w:rFonts w:asciiTheme="minorHAnsi" w:hAnsiTheme="minorHAnsi" w:cstheme="minorHAnsi"/>
                <w:b/>
                <w:bCs/>
                <w:color w:val="0070C0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0070C0"/>
                <w:szCs w:val="24"/>
              </w:rPr>
              <w:t>BC Fruit and Veggie Program- Figs this week</w:t>
            </w:r>
          </w:p>
          <w:p w14:paraId="6D4F7D59" w14:textId="6A5FEDEC" w:rsidR="002E2DA8" w:rsidRPr="006462E3" w:rsidRDefault="002E2DA8" w:rsidP="00C41C74">
            <w:pPr>
              <w:pStyle w:val="ListParagraph"/>
              <w:ind w:left="457" w:right="49"/>
              <w:jc w:val="both"/>
              <w:rPr>
                <w:rFonts w:ascii="Segoe UI" w:hAnsi="Segoe UI" w:cs="Segoe UI"/>
                <w:color w:val="212529"/>
              </w:rPr>
            </w:pPr>
          </w:p>
        </w:tc>
      </w:tr>
      <w:tr w:rsidR="002E2DA8" w:rsidRPr="00A55C0F" w14:paraId="240C73CA" w14:textId="77777777" w:rsidTr="007D4D6F">
        <w:trPr>
          <w:trHeight w:val="585"/>
        </w:trPr>
        <w:tc>
          <w:tcPr>
            <w:tcW w:w="2128" w:type="dxa"/>
          </w:tcPr>
          <w:p w14:paraId="2196230A" w14:textId="77777777" w:rsidR="002E2DA8" w:rsidRPr="005377A0" w:rsidRDefault="002E2DA8" w:rsidP="002E2DA8">
            <w:pPr>
              <w:ind w:right="49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17CAFC05" w14:textId="4DF0575D" w:rsidR="002E2DA8" w:rsidRPr="005377A0" w:rsidRDefault="002E2DA8" w:rsidP="002E2DA8">
            <w:pPr>
              <w:ind w:right="49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377A0">
              <w:rPr>
                <w:rFonts w:asciiTheme="minorHAnsi" w:hAnsiTheme="minorHAnsi" w:cstheme="minorHAnsi"/>
                <w:b/>
                <w:bCs/>
              </w:rPr>
              <w:t>Wednes</w:t>
            </w:r>
            <w:r>
              <w:rPr>
                <w:rFonts w:asciiTheme="minorHAnsi" w:hAnsiTheme="minorHAnsi" w:cstheme="minorHAnsi"/>
                <w:b/>
                <w:bCs/>
              </w:rPr>
              <w:t>d</w:t>
            </w:r>
            <w:r w:rsidRPr="005377A0">
              <w:rPr>
                <w:rFonts w:asciiTheme="minorHAnsi" w:hAnsiTheme="minorHAnsi" w:cstheme="minorHAnsi"/>
                <w:b/>
                <w:bCs/>
              </w:rPr>
              <w:t>ay</w:t>
            </w:r>
          </w:p>
          <w:p w14:paraId="613306EF" w14:textId="17BC1278" w:rsidR="002E2DA8" w:rsidRPr="005377A0" w:rsidRDefault="00E322D1" w:rsidP="002E2DA8">
            <w:pPr>
              <w:ind w:right="49"/>
              <w:jc w:val="center"/>
              <w:rPr>
                <w:rFonts w:asciiTheme="minorHAnsi" w:hAnsiTheme="minorHAnsi" w:cstheme="minorHAnsi"/>
                <w:b/>
                <w:bCs/>
                <w:color w:val="0070C0"/>
              </w:rPr>
            </w:pPr>
            <w:r>
              <w:rPr>
                <w:rFonts w:asciiTheme="minorHAnsi" w:hAnsiTheme="minorHAnsi" w:cstheme="minorHAnsi"/>
                <w:b/>
                <w:bCs/>
                <w:color w:val="0070C0"/>
              </w:rPr>
              <w:t xml:space="preserve">May </w:t>
            </w:r>
            <w:r w:rsidR="00B619F2">
              <w:rPr>
                <w:rFonts w:asciiTheme="minorHAnsi" w:hAnsiTheme="minorHAnsi" w:cstheme="minorHAnsi"/>
                <w:b/>
                <w:bCs/>
                <w:color w:val="0070C0"/>
              </w:rPr>
              <w:t>15</w:t>
            </w:r>
            <w:r>
              <w:rPr>
                <w:rFonts w:asciiTheme="minorHAnsi" w:hAnsiTheme="minorHAnsi" w:cstheme="minorHAnsi"/>
                <w:b/>
                <w:bCs/>
                <w:color w:val="0070C0"/>
                <w:vertAlign w:val="superscript"/>
              </w:rPr>
              <w:t>t</w:t>
            </w:r>
            <w:r w:rsidR="00F1023A">
              <w:rPr>
                <w:rFonts w:asciiTheme="minorHAnsi" w:hAnsiTheme="minorHAnsi" w:cstheme="minorHAnsi"/>
                <w:b/>
                <w:bCs/>
                <w:color w:val="0070C0"/>
                <w:vertAlign w:val="superscript"/>
              </w:rPr>
              <w:t>h</w:t>
            </w:r>
            <w:r w:rsidR="002E2DA8" w:rsidRPr="0000781B">
              <w:rPr>
                <w:rFonts w:asciiTheme="minorHAnsi" w:hAnsiTheme="minorHAnsi" w:cstheme="minorHAnsi"/>
                <w:b/>
                <w:bCs/>
                <w:color w:val="0070C0"/>
                <w:vertAlign w:val="superscript"/>
              </w:rPr>
              <w:t xml:space="preserve"> </w:t>
            </w:r>
            <w:r w:rsidR="002E2DA8">
              <w:rPr>
                <w:rFonts w:asciiTheme="minorHAnsi" w:hAnsiTheme="minorHAnsi" w:cstheme="minorHAnsi"/>
                <w:b/>
                <w:bCs/>
                <w:color w:val="0070C0"/>
              </w:rPr>
              <w:t xml:space="preserve">     </w:t>
            </w:r>
            <w:r w:rsidR="002E2DA8" w:rsidRPr="005377A0">
              <w:rPr>
                <w:rFonts w:asciiTheme="minorHAnsi" w:hAnsiTheme="minorHAnsi" w:cstheme="minorHAnsi"/>
                <w:b/>
                <w:bCs/>
                <w:color w:val="0070C0"/>
              </w:rPr>
              <w:t xml:space="preserve">        </w:t>
            </w:r>
          </w:p>
        </w:tc>
        <w:tc>
          <w:tcPr>
            <w:tcW w:w="7937" w:type="dxa"/>
          </w:tcPr>
          <w:p w14:paraId="3AA69770" w14:textId="6AA4FE0F" w:rsidR="002E2DA8" w:rsidRPr="00F116F4" w:rsidRDefault="002E2DA8" w:rsidP="00F116F4">
            <w:pPr>
              <w:ind w:right="49"/>
              <w:jc w:val="both"/>
              <w:rPr>
                <w:rFonts w:asciiTheme="minorHAnsi" w:hAnsiTheme="minorHAnsi" w:cstheme="minorHAnsi"/>
                <w:b/>
                <w:bCs/>
                <w:color w:val="0070C0"/>
              </w:rPr>
            </w:pPr>
          </w:p>
        </w:tc>
      </w:tr>
      <w:tr w:rsidR="002E2DA8" w:rsidRPr="00A55C0F" w14:paraId="4191EC9C" w14:textId="77777777" w:rsidTr="007D4D6F">
        <w:trPr>
          <w:trHeight w:val="638"/>
        </w:trPr>
        <w:tc>
          <w:tcPr>
            <w:tcW w:w="2128" w:type="dxa"/>
          </w:tcPr>
          <w:p w14:paraId="0CC2C688" w14:textId="77777777" w:rsidR="002E2DA8" w:rsidRPr="005377A0" w:rsidRDefault="002E2DA8" w:rsidP="002E2DA8">
            <w:pPr>
              <w:ind w:right="49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27470116" w14:textId="2B94AB22" w:rsidR="002E2DA8" w:rsidRPr="005377A0" w:rsidRDefault="002E2DA8" w:rsidP="002E2DA8">
            <w:pPr>
              <w:ind w:right="49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377A0">
              <w:rPr>
                <w:rFonts w:asciiTheme="minorHAnsi" w:hAnsiTheme="minorHAnsi" w:cstheme="minorHAnsi"/>
                <w:b/>
                <w:bCs/>
              </w:rPr>
              <w:t>Thurs</w:t>
            </w:r>
            <w:r>
              <w:rPr>
                <w:rFonts w:asciiTheme="minorHAnsi" w:hAnsiTheme="minorHAnsi" w:cstheme="minorHAnsi"/>
                <w:b/>
                <w:bCs/>
              </w:rPr>
              <w:t>day</w:t>
            </w:r>
          </w:p>
          <w:p w14:paraId="6A016CE0" w14:textId="1E6C7AE8" w:rsidR="002E2DA8" w:rsidRPr="005377A0" w:rsidRDefault="00E322D1" w:rsidP="002E2DA8">
            <w:pPr>
              <w:ind w:right="49"/>
              <w:jc w:val="center"/>
              <w:rPr>
                <w:rFonts w:asciiTheme="minorHAnsi" w:hAnsiTheme="minorHAnsi" w:cstheme="minorHAnsi"/>
                <w:b/>
                <w:bCs/>
                <w:color w:val="0070C0"/>
              </w:rPr>
            </w:pPr>
            <w:r>
              <w:rPr>
                <w:rFonts w:asciiTheme="minorHAnsi" w:hAnsiTheme="minorHAnsi" w:cstheme="minorHAnsi"/>
                <w:b/>
                <w:bCs/>
                <w:color w:val="0070C0"/>
              </w:rPr>
              <w:t xml:space="preserve">May </w:t>
            </w:r>
            <w:r w:rsidR="00B619F2">
              <w:rPr>
                <w:rFonts w:asciiTheme="minorHAnsi" w:hAnsiTheme="minorHAnsi" w:cstheme="minorHAnsi"/>
                <w:b/>
                <w:bCs/>
                <w:color w:val="0070C0"/>
              </w:rPr>
              <w:t>16</w:t>
            </w:r>
            <w:r w:rsidR="00F1023A">
              <w:rPr>
                <w:rFonts w:asciiTheme="minorHAnsi" w:hAnsiTheme="minorHAnsi" w:cstheme="minorHAnsi"/>
                <w:b/>
                <w:bCs/>
                <w:color w:val="0070C0"/>
                <w:vertAlign w:val="superscript"/>
              </w:rPr>
              <w:t>th</w:t>
            </w:r>
            <w:r w:rsidR="002E2DA8">
              <w:rPr>
                <w:rFonts w:asciiTheme="minorHAnsi" w:hAnsiTheme="minorHAnsi" w:cstheme="minorHAnsi"/>
                <w:b/>
                <w:bCs/>
                <w:color w:val="0070C0"/>
              </w:rPr>
              <w:t xml:space="preserve">      </w:t>
            </w:r>
            <w:r w:rsidR="002E2DA8" w:rsidRPr="005377A0">
              <w:rPr>
                <w:rFonts w:asciiTheme="minorHAnsi" w:hAnsiTheme="minorHAnsi" w:cstheme="minorHAnsi"/>
                <w:b/>
                <w:bCs/>
                <w:color w:val="0070C0"/>
              </w:rPr>
              <w:t xml:space="preserve">       </w:t>
            </w:r>
          </w:p>
        </w:tc>
        <w:tc>
          <w:tcPr>
            <w:tcW w:w="7937" w:type="dxa"/>
          </w:tcPr>
          <w:p w14:paraId="08E003F4" w14:textId="77777777" w:rsidR="002E2DA8" w:rsidRDefault="00F116F4" w:rsidP="002E2DA8">
            <w:pPr>
              <w:pStyle w:val="ListParagraph"/>
              <w:numPr>
                <w:ilvl w:val="0"/>
                <w:numId w:val="68"/>
              </w:num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b/>
                <w:bCs/>
                <w:color w:val="0070C0"/>
              </w:rPr>
            </w:pPr>
            <w:r>
              <w:rPr>
                <w:rFonts w:asciiTheme="minorHAnsi" w:hAnsiTheme="minorHAnsi" w:cstheme="minorHAnsi"/>
                <w:b/>
                <w:bCs/>
                <w:color w:val="0070C0"/>
              </w:rPr>
              <w:t xml:space="preserve">PAC Bubble Tea Fundraiser pickup in the gym after 2:45pm for those who </w:t>
            </w:r>
            <w:proofErr w:type="gramStart"/>
            <w:r>
              <w:rPr>
                <w:rFonts w:asciiTheme="minorHAnsi" w:hAnsiTheme="minorHAnsi" w:cstheme="minorHAnsi"/>
                <w:b/>
                <w:bCs/>
                <w:color w:val="0070C0"/>
              </w:rPr>
              <w:t>ordered</w:t>
            </w:r>
            <w:proofErr w:type="gramEnd"/>
          </w:p>
          <w:p w14:paraId="6E3D5279" w14:textId="7B42895F" w:rsidR="00F116F4" w:rsidRPr="002E2DA8" w:rsidRDefault="00F116F4" w:rsidP="002E2DA8">
            <w:pPr>
              <w:pStyle w:val="ListParagraph"/>
              <w:numPr>
                <w:ilvl w:val="0"/>
                <w:numId w:val="68"/>
              </w:num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b/>
                <w:bCs/>
                <w:color w:val="0070C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color w:val="0070C0"/>
              </w:rPr>
              <w:t>Saleema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0070C0"/>
              </w:rPr>
              <w:t xml:space="preserve"> Noon Parent Workshop on Zoom at 6:30pm </w:t>
            </w:r>
            <w:r w:rsidRPr="00F116F4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link will be emailed</w:t>
            </w:r>
          </w:p>
        </w:tc>
      </w:tr>
      <w:tr w:rsidR="002E2DA8" w:rsidRPr="00A55C0F" w14:paraId="26D75BD0" w14:textId="77777777" w:rsidTr="00353E25">
        <w:trPr>
          <w:trHeight w:val="725"/>
        </w:trPr>
        <w:tc>
          <w:tcPr>
            <w:tcW w:w="2128" w:type="dxa"/>
          </w:tcPr>
          <w:p w14:paraId="3D4426C2" w14:textId="77777777" w:rsidR="002E2DA8" w:rsidRDefault="002E2DA8" w:rsidP="002E2DA8">
            <w:pPr>
              <w:ind w:right="49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  <w:p w14:paraId="22019948" w14:textId="5313E4FA" w:rsidR="002E2DA8" w:rsidRPr="005377A0" w:rsidRDefault="002E2DA8" w:rsidP="002E2DA8">
            <w:pPr>
              <w:ind w:right="49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5377A0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Friday</w:t>
            </w:r>
          </w:p>
          <w:p w14:paraId="32622B82" w14:textId="09A8829D" w:rsidR="002E2DA8" w:rsidRPr="005377A0" w:rsidRDefault="00E322D1" w:rsidP="002E2DA8">
            <w:pPr>
              <w:ind w:right="49"/>
              <w:jc w:val="center"/>
              <w:rPr>
                <w:rFonts w:asciiTheme="minorHAnsi" w:hAnsiTheme="minorHAnsi" w:cstheme="minorHAnsi"/>
                <w:b/>
                <w:bCs/>
                <w:color w:val="0070C0"/>
              </w:rPr>
            </w:pPr>
            <w:r>
              <w:rPr>
                <w:rFonts w:asciiTheme="minorHAnsi" w:hAnsiTheme="minorHAnsi" w:cstheme="minorHAnsi"/>
                <w:b/>
                <w:bCs/>
                <w:color w:val="0070C0"/>
              </w:rPr>
              <w:t>May</w:t>
            </w:r>
            <w:r w:rsidR="002E2DA8">
              <w:rPr>
                <w:rFonts w:asciiTheme="minorHAnsi" w:hAnsiTheme="minorHAnsi" w:cstheme="minorHAnsi"/>
                <w:b/>
                <w:bCs/>
                <w:color w:val="0070C0"/>
              </w:rPr>
              <w:t xml:space="preserve"> </w:t>
            </w:r>
            <w:r w:rsidR="00F1023A">
              <w:rPr>
                <w:rFonts w:asciiTheme="minorHAnsi" w:hAnsiTheme="minorHAnsi" w:cstheme="minorHAnsi"/>
                <w:b/>
                <w:bCs/>
                <w:color w:val="0070C0"/>
              </w:rPr>
              <w:t>1</w:t>
            </w:r>
            <w:r w:rsidR="00B619F2">
              <w:rPr>
                <w:rFonts w:asciiTheme="minorHAnsi" w:hAnsiTheme="minorHAnsi" w:cstheme="minorHAnsi"/>
                <w:b/>
                <w:bCs/>
                <w:color w:val="0070C0"/>
              </w:rPr>
              <w:t>7</w:t>
            </w:r>
            <w:r w:rsidR="00F1023A">
              <w:rPr>
                <w:rFonts w:asciiTheme="minorHAnsi" w:hAnsiTheme="minorHAnsi" w:cstheme="minorHAnsi"/>
                <w:b/>
                <w:bCs/>
                <w:color w:val="0070C0"/>
                <w:vertAlign w:val="superscript"/>
              </w:rPr>
              <w:t>th</w:t>
            </w:r>
            <w:r w:rsidR="002E2DA8">
              <w:rPr>
                <w:rFonts w:asciiTheme="minorHAnsi" w:hAnsiTheme="minorHAnsi" w:cstheme="minorHAnsi"/>
                <w:b/>
                <w:bCs/>
                <w:color w:val="0070C0"/>
              </w:rPr>
              <w:t xml:space="preserve">       </w:t>
            </w:r>
            <w:r w:rsidR="002E2DA8" w:rsidRPr="005377A0">
              <w:rPr>
                <w:rFonts w:asciiTheme="minorHAnsi" w:hAnsiTheme="minorHAnsi" w:cstheme="minorHAnsi"/>
                <w:b/>
                <w:bCs/>
                <w:color w:val="0070C0"/>
              </w:rPr>
              <w:t xml:space="preserve">           </w:t>
            </w:r>
          </w:p>
        </w:tc>
        <w:tc>
          <w:tcPr>
            <w:tcW w:w="7937" w:type="dxa"/>
          </w:tcPr>
          <w:p w14:paraId="25BEE156" w14:textId="1B576D23" w:rsidR="002E2DA8" w:rsidRPr="00353E25" w:rsidRDefault="00B619F2" w:rsidP="002E2DA8">
            <w:pPr>
              <w:pStyle w:val="ListParagraph"/>
              <w:numPr>
                <w:ilvl w:val="0"/>
                <w:numId w:val="61"/>
              </w:numPr>
              <w:ind w:left="457" w:right="49" w:hanging="425"/>
              <w:jc w:val="both"/>
              <w:rPr>
                <w:rFonts w:asciiTheme="minorHAnsi" w:hAnsiTheme="minorHAnsi" w:cstheme="minorHAnsi"/>
                <w:b/>
                <w:bCs/>
                <w:color w:val="0070C0"/>
              </w:rPr>
            </w:pPr>
            <w:r>
              <w:rPr>
                <w:rFonts w:asciiTheme="minorHAnsi" w:hAnsiTheme="minorHAnsi" w:cstheme="minorHAnsi"/>
                <w:b/>
                <w:bCs/>
                <w:color w:val="0070C0"/>
              </w:rPr>
              <w:t>Professional Development Day – No School in Session</w:t>
            </w:r>
          </w:p>
        </w:tc>
      </w:tr>
    </w:tbl>
    <w:p w14:paraId="48A157D4" w14:textId="5207FCCF" w:rsidR="00277F64" w:rsidRDefault="009E74EA" w:rsidP="00193822">
      <w:pPr>
        <w:ind w:right="49"/>
        <w:jc w:val="both"/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</w:pPr>
      <w:r>
        <w:rPr>
          <w:rFonts w:asciiTheme="minorHAnsi" w:hAnsiTheme="minorHAnsi" w:cstheme="minorHAnsi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9BC6633" wp14:editId="60C59CFE">
            <wp:simplePos x="0" y="0"/>
            <wp:positionH relativeFrom="column">
              <wp:posOffset>-128270</wp:posOffset>
            </wp:positionH>
            <wp:positionV relativeFrom="paragraph">
              <wp:posOffset>422910</wp:posOffset>
            </wp:positionV>
            <wp:extent cx="6858000" cy="1625600"/>
            <wp:effectExtent l="0" t="0" r="0" b="0"/>
            <wp:wrapTight wrapText="bothSides">
              <wp:wrapPolygon edited="0">
                <wp:start x="0" y="0"/>
                <wp:lineTo x="0" y="21431"/>
                <wp:lineTo x="21560" y="21431"/>
                <wp:lineTo x="21560" y="0"/>
                <wp:lineTo x="0" y="0"/>
              </wp:wrapPolygon>
            </wp:wrapTight>
            <wp:docPr id="288644824" name="Picture 3" descr="A blue background with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44824" name="Picture 3" descr="A blue background with yellow tex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2" b="26015"/>
                    <a:stretch/>
                  </pic:blipFill>
                  <pic:spPr bwMode="auto">
                    <a:xfrm>
                      <a:off x="0" y="0"/>
                      <a:ext cx="6858000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DC2F4" w14:textId="22D18B1F" w:rsidR="00277F64" w:rsidRPr="00986494" w:rsidRDefault="00193822" w:rsidP="00986494">
      <w:pPr>
        <w:ind w:right="49"/>
        <w:jc w:val="both"/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</w:pPr>
      <w:r w:rsidRPr="001E0966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Upcoming Important Dates and Special Events:</w:t>
      </w:r>
    </w:p>
    <w:p w14:paraId="468BF406" w14:textId="4876C1B3" w:rsidR="00C76CA3" w:rsidRPr="00C76CA3" w:rsidRDefault="00C76CA3" w:rsidP="00E04657">
      <w:pPr>
        <w:ind w:right="51"/>
        <w:jc w:val="both"/>
        <w:rPr>
          <w:rFonts w:asciiTheme="minorHAnsi" w:hAnsiTheme="minorHAnsi" w:cstheme="minorHAnsi"/>
          <w:b/>
          <w:bCs/>
          <w:color w:val="FF0000"/>
        </w:rPr>
      </w:pPr>
    </w:p>
    <w:p w14:paraId="7BF90A21" w14:textId="77777777" w:rsidR="00F116F4" w:rsidRPr="00EE36F9" w:rsidRDefault="00F116F4" w:rsidP="00F116F4">
      <w:pPr>
        <w:ind w:right="51"/>
        <w:jc w:val="both"/>
        <w:rPr>
          <w:rFonts w:asciiTheme="minorHAnsi" w:hAnsiTheme="minorHAnsi" w:cstheme="minorBidi"/>
          <w:b/>
          <w:bCs/>
          <w:color w:val="000000" w:themeColor="text1"/>
        </w:rPr>
      </w:pPr>
      <w:r>
        <w:rPr>
          <w:rFonts w:asciiTheme="minorHAnsi" w:hAnsiTheme="minorHAnsi" w:cstheme="minorBidi"/>
          <w:b/>
          <w:bCs/>
          <w:color w:val="2E74B5" w:themeColor="accent1" w:themeShade="BF"/>
        </w:rPr>
        <w:lastRenderedPageBreak/>
        <w:t>May 20</w:t>
      </w:r>
      <w:r>
        <w:rPr>
          <w:rFonts w:asciiTheme="minorHAnsi" w:hAnsiTheme="minorHAnsi" w:cstheme="minorBidi"/>
          <w:b/>
          <w:bCs/>
          <w:color w:val="2E74B5" w:themeColor="accent1" w:themeShade="BF"/>
        </w:rPr>
        <w:tab/>
      </w:r>
      <w:r>
        <w:rPr>
          <w:rFonts w:asciiTheme="minorHAnsi" w:hAnsiTheme="minorHAnsi" w:cstheme="minorBidi"/>
          <w:b/>
          <w:bCs/>
          <w:color w:val="2E74B5" w:themeColor="accent1" w:themeShade="BF"/>
        </w:rPr>
        <w:tab/>
        <w:t xml:space="preserve">Victoria Day Holiday - </w:t>
      </w:r>
      <w:r w:rsidRPr="006C5984">
        <w:rPr>
          <w:rFonts w:asciiTheme="minorHAnsi" w:hAnsiTheme="minorHAnsi" w:cstheme="minorBidi"/>
          <w:b/>
          <w:bCs/>
          <w:color w:val="000000" w:themeColor="text1"/>
        </w:rPr>
        <w:t>No school in session</w:t>
      </w:r>
    </w:p>
    <w:p w14:paraId="1C069FE2" w14:textId="77777777" w:rsidR="00F116F4" w:rsidRDefault="00F116F4" w:rsidP="00F116F4">
      <w:pPr>
        <w:ind w:right="51"/>
        <w:jc w:val="both"/>
        <w:rPr>
          <w:rFonts w:asciiTheme="minorHAnsi" w:hAnsiTheme="minorHAnsi" w:cstheme="minorBidi"/>
          <w:b/>
          <w:bCs/>
          <w:color w:val="44546A" w:themeColor="text2"/>
        </w:rPr>
      </w:pPr>
      <w:r>
        <w:rPr>
          <w:rFonts w:asciiTheme="minorHAnsi" w:hAnsiTheme="minorHAnsi" w:cstheme="minorBidi"/>
          <w:b/>
          <w:bCs/>
          <w:color w:val="44546A" w:themeColor="text2"/>
        </w:rPr>
        <w:t>May 21 &amp; 22</w:t>
      </w:r>
      <w:r>
        <w:rPr>
          <w:rFonts w:asciiTheme="minorHAnsi" w:hAnsiTheme="minorHAnsi" w:cstheme="minorBidi"/>
          <w:b/>
          <w:bCs/>
          <w:color w:val="44546A" w:themeColor="text2"/>
        </w:rPr>
        <w:tab/>
      </w:r>
      <w:r>
        <w:rPr>
          <w:rFonts w:asciiTheme="minorHAnsi" w:hAnsiTheme="minorHAnsi" w:cstheme="minorBidi"/>
          <w:b/>
          <w:bCs/>
          <w:color w:val="44546A" w:themeColor="text2"/>
        </w:rPr>
        <w:tab/>
      </w:r>
      <w:proofErr w:type="spellStart"/>
      <w:r>
        <w:rPr>
          <w:rFonts w:asciiTheme="minorHAnsi" w:hAnsiTheme="minorHAnsi" w:cstheme="minorBidi"/>
          <w:b/>
          <w:bCs/>
          <w:color w:val="44546A" w:themeColor="text2"/>
        </w:rPr>
        <w:t>Saleema</w:t>
      </w:r>
      <w:proofErr w:type="spellEnd"/>
      <w:r>
        <w:rPr>
          <w:rFonts w:asciiTheme="minorHAnsi" w:hAnsiTheme="minorHAnsi" w:cstheme="minorBidi"/>
          <w:b/>
          <w:bCs/>
          <w:color w:val="44546A" w:themeColor="text2"/>
        </w:rPr>
        <w:t xml:space="preserve"> Noon Workshops for Students</w:t>
      </w:r>
    </w:p>
    <w:p w14:paraId="4530595F" w14:textId="77777777" w:rsidR="00F116F4" w:rsidRDefault="00F116F4" w:rsidP="00F116F4">
      <w:pPr>
        <w:ind w:right="51"/>
        <w:jc w:val="both"/>
        <w:rPr>
          <w:rFonts w:asciiTheme="minorHAnsi" w:hAnsiTheme="minorHAnsi" w:cstheme="minorBidi"/>
          <w:b/>
          <w:bCs/>
          <w:color w:val="44546A" w:themeColor="text2"/>
        </w:rPr>
      </w:pPr>
      <w:r>
        <w:rPr>
          <w:rFonts w:asciiTheme="minorHAnsi" w:hAnsiTheme="minorHAnsi" w:cstheme="minorBidi"/>
          <w:b/>
          <w:bCs/>
          <w:color w:val="44546A" w:themeColor="text2"/>
        </w:rPr>
        <w:t>May 22</w:t>
      </w:r>
      <w:r>
        <w:rPr>
          <w:rFonts w:asciiTheme="minorHAnsi" w:hAnsiTheme="minorHAnsi" w:cstheme="minorBidi"/>
          <w:b/>
          <w:bCs/>
          <w:color w:val="44546A" w:themeColor="text2"/>
        </w:rPr>
        <w:tab/>
      </w:r>
      <w:r>
        <w:rPr>
          <w:rFonts w:asciiTheme="minorHAnsi" w:hAnsiTheme="minorHAnsi" w:cstheme="minorBidi"/>
          <w:b/>
          <w:bCs/>
          <w:color w:val="44546A" w:themeColor="text2"/>
        </w:rPr>
        <w:tab/>
        <w:t>Welcome to Kindergarten</w:t>
      </w:r>
    </w:p>
    <w:p w14:paraId="6AE17B29" w14:textId="77777777" w:rsidR="00F116F4" w:rsidRDefault="00F116F4" w:rsidP="00F116F4">
      <w:pPr>
        <w:ind w:right="51"/>
        <w:jc w:val="both"/>
        <w:rPr>
          <w:rFonts w:asciiTheme="minorHAnsi" w:hAnsiTheme="minorHAnsi" w:cstheme="minorBidi"/>
          <w:b/>
          <w:bCs/>
          <w:color w:val="44546A" w:themeColor="text2"/>
        </w:rPr>
      </w:pPr>
      <w:r>
        <w:rPr>
          <w:rFonts w:asciiTheme="minorHAnsi" w:hAnsiTheme="minorHAnsi" w:cstheme="minorBidi"/>
          <w:b/>
          <w:bCs/>
          <w:color w:val="44546A" w:themeColor="text2"/>
        </w:rPr>
        <w:t>May 24</w:t>
      </w:r>
      <w:r>
        <w:rPr>
          <w:rFonts w:asciiTheme="minorHAnsi" w:hAnsiTheme="minorHAnsi" w:cstheme="minorBidi"/>
          <w:b/>
          <w:bCs/>
          <w:color w:val="44546A" w:themeColor="text2"/>
        </w:rPr>
        <w:tab/>
      </w:r>
      <w:r>
        <w:rPr>
          <w:rFonts w:asciiTheme="minorHAnsi" w:hAnsiTheme="minorHAnsi" w:cstheme="minorBidi"/>
          <w:b/>
          <w:bCs/>
          <w:color w:val="44546A" w:themeColor="text2"/>
        </w:rPr>
        <w:tab/>
        <w:t>Grade 7 students @ Burnett in the a.m.</w:t>
      </w:r>
    </w:p>
    <w:p w14:paraId="25577BF1" w14:textId="4C2B639D" w:rsidR="00F116F4" w:rsidRDefault="00F116F4" w:rsidP="00F116F4">
      <w:pPr>
        <w:ind w:right="51"/>
        <w:jc w:val="both"/>
        <w:rPr>
          <w:rFonts w:asciiTheme="minorHAnsi" w:hAnsiTheme="minorHAnsi" w:cstheme="minorBidi"/>
          <w:b/>
          <w:bCs/>
          <w:color w:val="44546A" w:themeColor="text2"/>
        </w:rPr>
      </w:pPr>
      <w:r>
        <w:rPr>
          <w:rFonts w:asciiTheme="minorHAnsi" w:hAnsiTheme="minorHAnsi" w:cstheme="minorBidi"/>
          <w:b/>
          <w:bCs/>
          <w:color w:val="44546A" w:themeColor="text2"/>
        </w:rPr>
        <w:t>June 5</w:t>
      </w:r>
      <w:r>
        <w:rPr>
          <w:rFonts w:asciiTheme="minorHAnsi" w:hAnsiTheme="minorHAnsi" w:cstheme="minorBidi"/>
          <w:b/>
          <w:bCs/>
          <w:color w:val="44546A" w:themeColor="text2"/>
        </w:rPr>
        <w:tab/>
      </w:r>
      <w:r>
        <w:rPr>
          <w:rFonts w:asciiTheme="minorHAnsi" w:hAnsiTheme="minorHAnsi" w:cstheme="minorBidi"/>
          <w:b/>
          <w:bCs/>
          <w:color w:val="44546A" w:themeColor="text2"/>
        </w:rPr>
        <w:tab/>
      </w:r>
      <w:r>
        <w:rPr>
          <w:rFonts w:asciiTheme="minorHAnsi" w:hAnsiTheme="minorHAnsi" w:cstheme="minorBidi"/>
          <w:b/>
          <w:bCs/>
          <w:color w:val="44546A" w:themeColor="text2"/>
        </w:rPr>
        <w:tab/>
        <w:t>Band Concert in the afternoon and evening</w:t>
      </w:r>
      <w:r>
        <w:rPr>
          <w:rFonts w:asciiTheme="minorHAnsi" w:hAnsiTheme="minorHAnsi" w:cstheme="minorBidi"/>
          <w:b/>
          <w:bCs/>
          <w:color w:val="44546A" w:themeColor="text2"/>
        </w:rPr>
        <w:tab/>
      </w:r>
    </w:p>
    <w:p w14:paraId="283A8580" w14:textId="77777777" w:rsidR="00F116F4" w:rsidRDefault="00F116F4" w:rsidP="00F116F4">
      <w:pPr>
        <w:ind w:right="51"/>
        <w:jc w:val="both"/>
        <w:rPr>
          <w:rFonts w:asciiTheme="minorHAnsi" w:hAnsiTheme="minorHAnsi" w:cstheme="minorBidi"/>
          <w:b/>
          <w:bCs/>
          <w:color w:val="FF0000"/>
        </w:rPr>
      </w:pPr>
      <w:r>
        <w:rPr>
          <w:rFonts w:asciiTheme="minorHAnsi" w:hAnsiTheme="minorHAnsi" w:cstheme="minorBidi"/>
          <w:b/>
          <w:bCs/>
          <w:color w:val="44546A" w:themeColor="text2"/>
        </w:rPr>
        <w:t>June 14</w:t>
      </w:r>
      <w:r>
        <w:rPr>
          <w:rFonts w:asciiTheme="minorHAnsi" w:hAnsiTheme="minorHAnsi" w:cstheme="minorBidi"/>
          <w:b/>
          <w:bCs/>
          <w:color w:val="44546A" w:themeColor="text2"/>
        </w:rPr>
        <w:tab/>
      </w:r>
      <w:r>
        <w:rPr>
          <w:rFonts w:asciiTheme="minorHAnsi" w:hAnsiTheme="minorHAnsi" w:cstheme="minorBidi"/>
          <w:b/>
          <w:bCs/>
          <w:color w:val="44546A" w:themeColor="text2"/>
        </w:rPr>
        <w:tab/>
        <w:t xml:space="preserve">Sports Day- </w:t>
      </w:r>
      <w:r w:rsidRPr="0063607A">
        <w:rPr>
          <w:rFonts w:asciiTheme="minorHAnsi" w:hAnsiTheme="minorHAnsi" w:cstheme="minorBidi"/>
          <w:b/>
          <w:bCs/>
          <w:color w:val="FF0000"/>
        </w:rPr>
        <w:t>Early dismissal at 1:30pm</w:t>
      </w:r>
    </w:p>
    <w:p w14:paraId="682034C6" w14:textId="77777777" w:rsidR="00F116F4" w:rsidRDefault="00F116F4" w:rsidP="00F116F4">
      <w:pPr>
        <w:ind w:right="51"/>
        <w:jc w:val="both"/>
        <w:rPr>
          <w:rFonts w:asciiTheme="minorHAnsi" w:hAnsiTheme="minorHAnsi" w:cstheme="minorBidi"/>
          <w:b/>
          <w:bCs/>
          <w:color w:val="44546A" w:themeColor="text2"/>
        </w:rPr>
      </w:pPr>
      <w:r w:rsidRPr="11A4414A">
        <w:rPr>
          <w:rFonts w:asciiTheme="minorHAnsi" w:hAnsiTheme="minorHAnsi" w:cstheme="minorBidi"/>
          <w:b/>
          <w:bCs/>
          <w:color w:val="44546A" w:themeColor="text2"/>
        </w:rPr>
        <w:t>June 17</w:t>
      </w:r>
      <w:r>
        <w:tab/>
      </w:r>
      <w:r>
        <w:tab/>
      </w:r>
      <w:r w:rsidRPr="11A4414A">
        <w:rPr>
          <w:rFonts w:asciiTheme="minorHAnsi" w:hAnsiTheme="minorHAnsi" w:cstheme="minorBidi"/>
          <w:b/>
          <w:bCs/>
          <w:color w:val="44546A" w:themeColor="text2"/>
        </w:rPr>
        <w:t>Spring Immunization Clinic K/1/6/7</w:t>
      </w:r>
    </w:p>
    <w:p w14:paraId="36956F64" w14:textId="77777777" w:rsidR="00F116F4" w:rsidRDefault="00F116F4" w:rsidP="00F116F4">
      <w:pPr>
        <w:ind w:right="51"/>
        <w:jc w:val="both"/>
        <w:rPr>
          <w:rFonts w:asciiTheme="minorHAnsi" w:hAnsiTheme="minorHAnsi" w:cstheme="minorBidi"/>
          <w:b/>
          <w:bCs/>
          <w:color w:val="44546A" w:themeColor="text2"/>
        </w:rPr>
      </w:pPr>
      <w:r w:rsidRPr="11A4414A">
        <w:rPr>
          <w:rFonts w:asciiTheme="minorHAnsi" w:hAnsiTheme="minorHAnsi" w:cstheme="minorBidi"/>
          <w:b/>
          <w:bCs/>
          <w:color w:val="44546A" w:themeColor="text2"/>
        </w:rPr>
        <w:t>June 1</w:t>
      </w:r>
      <w:r>
        <w:rPr>
          <w:rFonts w:asciiTheme="minorHAnsi" w:hAnsiTheme="minorHAnsi" w:cstheme="minorBidi"/>
          <w:b/>
          <w:bCs/>
          <w:color w:val="44546A" w:themeColor="text2"/>
        </w:rPr>
        <w:t>9</w:t>
      </w:r>
      <w:r>
        <w:tab/>
      </w:r>
      <w:r>
        <w:tab/>
      </w:r>
      <w:r w:rsidRPr="11A4414A">
        <w:rPr>
          <w:rFonts w:asciiTheme="minorHAnsi" w:hAnsiTheme="minorHAnsi" w:cstheme="minorBidi"/>
          <w:b/>
          <w:bCs/>
          <w:color w:val="44546A" w:themeColor="text2"/>
        </w:rPr>
        <w:t>Sports Day Rainout Day</w:t>
      </w:r>
    </w:p>
    <w:p w14:paraId="1DDF128B" w14:textId="77777777" w:rsidR="00F116F4" w:rsidRDefault="00F116F4" w:rsidP="00F116F4">
      <w:pPr>
        <w:ind w:right="51"/>
        <w:jc w:val="both"/>
        <w:rPr>
          <w:rFonts w:asciiTheme="minorHAnsi" w:hAnsiTheme="minorHAnsi" w:cstheme="minorBidi"/>
          <w:b/>
          <w:bCs/>
          <w:color w:val="44546A" w:themeColor="text2"/>
        </w:rPr>
      </w:pPr>
      <w:r>
        <w:rPr>
          <w:rFonts w:asciiTheme="minorHAnsi" w:hAnsiTheme="minorHAnsi" w:cstheme="minorBidi"/>
          <w:b/>
          <w:bCs/>
          <w:color w:val="44546A" w:themeColor="text2"/>
        </w:rPr>
        <w:t>June 21</w:t>
      </w:r>
      <w:r>
        <w:rPr>
          <w:rFonts w:asciiTheme="minorHAnsi" w:hAnsiTheme="minorHAnsi" w:cstheme="minorBidi"/>
          <w:b/>
          <w:bCs/>
          <w:color w:val="44546A" w:themeColor="text2"/>
        </w:rPr>
        <w:tab/>
      </w:r>
      <w:r>
        <w:rPr>
          <w:rFonts w:asciiTheme="minorHAnsi" w:hAnsiTheme="minorHAnsi" w:cstheme="minorBidi"/>
          <w:b/>
          <w:bCs/>
          <w:color w:val="44546A" w:themeColor="text2"/>
        </w:rPr>
        <w:tab/>
        <w:t>National Indigenous Peoples Day</w:t>
      </w:r>
    </w:p>
    <w:p w14:paraId="11D70F5A" w14:textId="77777777" w:rsidR="00F116F4" w:rsidRPr="005D0797" w:rsidRDefault="00F116F4" w:rsidP="00F116F4">
      <w:pPr>
        <w:ind w:right="51"/>
        <w:jc w:val="both"/>
        <w:rPr>
          <w:rFonts w:asciiTheme="minorHAnsi" w:hAnsiTheme="minorHAnsi" w:cstheme="minorBidi"/>
          <w:b/>
          <w:bCs/>
          <w:color w:val="44546A" w:themeColor="text2"/>
        </w:rPr>
      </w:pPr>
      <w:r>
        <w:rPr>
          <w:rFonts w:asciiTheme="minorHAnsi" w:hAnsiTheme="minorHAnsi" w:cstheme="minorBidi"/>
          <w:b/>
          <w:bCs/>
          <w:color w:val="44546A" w:themeColor="text2"/>
        </w:rPr>
        <w:t>June 25</w:t>
      </w:r>
      <w:r>
        <w:rPr>
          <w:rFonts w:asciiTheme="minorHAnsi" w:hAnsiTheme="minorHAnsi" w:cstheme="minorBidi"/>
          <w:b/>
          <w:bCs/>
          <w:color w:val="44546A" w:themeColor="text2"/>
        </w:rPr>
        <w:tab/>
      </w:r>
      <w:r>
        <w:rPr>
          <w:rFonts w:asciiTheme="minorHAnsi" w:hAnsiTheme="minorHAnsi" w:cstheme="minorBidi"/>
          <w:b/>
          <w:bCs/>
          <w:color w:val="44546A" w:themeColor="text2"/>
        </w:rPr>
        <w:tab/>
        <w:t>Gr 7 Farewell</w:t>
      </w:r>
    </w:p>
    <w:p w14:paraId="0274B3A9" w14:textId="77777777" w:rsidR="00F116F4" w:rsidRDefault="00F116F4" w:rsidP="00F116F4">
      <w:pPr>
        <w:ind w:right="51"/>
        <w:jc w:val="both"/>
        <w:rPr>
          <w:rFonts w:asciiTheme="minorHAnsi" w:hAnsiTheme="minorHAnsi" w:cstheme="minorBidi"/>
          <w:b/>
          <w:bCs/>
          <w:color w:val="44546A" w:themeColor="text2"/>
        </w:rPr>
      </w:pPr>
      <w:r>
        <w:rPr>
          <w:rFonts w:asciiTheme="minorHAnsi" w:hAnsiTheme="minorHAnsi" w:cstheme="minorBidi"/>
          <w:b/>
          <w:bCs/>
          <w:color w:val="44546A" w:themeColor="text2"/>
        </w:rPr>
        <w:t>June 27</w:t>
      </w:r>
      <w:r>
        <w:rPr>
          <w:rFonts w:asciiTheme="minorHAnsi" w:hAnsiTheme="minorHAnsi" w:cstheme="minorBidi"/>
          <w:b/>
          <w:bCs/>
          <w:color w:val="44546A" w:themeColor="text2"/>
        </w:rPr>
        <w:tab/>
      </w:r>
      <w:r>
        <w:rPr>
          <w:rFonts w:asciiTheme="minorHAnsi" w:hAnsiTheme="minorHAnsi" w:cstheme="minorBidi"/>
          <w:b/>
          <w:bCs/>
          <w:color w:val="44546A" w:themeColor="text2"/>
        </w:rPr>
        <w:tab/>
      </w:r>
      <w:proofErr w:type="gramStart"/>
      <w:r>
        <w:rPr>
          <w:rFonts w:asciiTheme="minorHAnsi" w:hAnsiTheme="minorHAnsi" w:cstheme="minorBidi"/>
          <w:b/>
          <w:bCs/>
          <w:color w:val="44546A" w:themeColor="text2"/>
        </w:rPr>
        <w:t>Last day</w:t>
      </w:r>
      <w:proofErr w:type="gramEnd"/>
      <w:r>
        <w:rPr>
          <w:rFonts w:asciiTheme="minorHAnsi" w:hAnsiTheme="minorHAnsi" w:cstheme="minorBidi"/>
          <w:b/>
          <w:bCs/>
          <w:color w:val="44546A" w:themeColor="text2"/>
        </w:rPr>
        <w:t xml:space="preserve"> of school for students and Year End Assembly</w:t>
      </w:r>
    </w:p>
    <w:p w14:paraId="270AC03B" w14:textId="26B00DC5" w:rsidR="00582A2B" w:rsidRDefault="00582A2B" w:rsidP="00BF498B">
      <w:pPr>
        <w:ind w:right="49"/>
        <w:jc w:val="both"/>
        <w:rPr>
          <w:rFonts w:asciiTheme="minorHAnsi" w:hAnsiTheme="minorHAnsi" w:cstheme="minorHAnsi"/>
          <w:b/>
          <w:bCs/>
          <w:color w:val="2E74B5" w:themeColor="accent1" w:themeShade="BF"/>
          <w:sz w:val="32"/>
          <w:szCs w:val="32"/>
        </w:rPr>
      </w:pPr>
    </w:p>
    <w:p w14:paraId="347F0A46" w14:textId="0402A74B" w:rsidR="00277F64" w:rsidRDefault="00277F64" w:rsidP="00277F64">
      <w:pPr>
        <w:ind w:right="49"/>
        <w:jc w:val="both"/>
        <w:rPr>
          <w:rFonts w:asciiTheme="minorHAnsi" w:hAnsiTheme="minorHAnsi" w:cstheme="minorHAnsi"/>
          <w:b/>
          <w:bCs/>
          <w:color w:val="2E74B5" w:themeColor="accent1" w:themeShade="BF"/>
          <w:sz w:val="32"/>
          <w:szCs w:val="32"/>
        </w:rPr>
      </w:pPr>
    </w:p>
    <w:p w14:paraId="1EBE1D2F" w14:textId="0C08CF49" w:rsidR="00E322D1" w:rsidRDefault="00B619F2" w:rsidP="00277F64">
      <w:pPr>
        <w:ind w:right="49"/>
        <w:jc w:val="both"/>
        <w:rPr>
          <w:rFonts w:asciiTheme="minorHAnsi" w:hAnsiTheme="minorHAnsi" w:cstheme="minorHAnsi"/>
          <w:b/>
          <w:bCs/>
          <w:color w:val="2E74B5" w:themeColor="accent1" w:themeShade="BF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2E74B5" w:themeColor="accent1" w:themeShade="BF"/>
          <w:sz w:val="32"/>
          <w:szCs w:val="32"/>
        </w:rPr>
        <w:drawing>
          <wp:inline distT="0" distB="0" distL="0" distR="0" wp14:anchorId="4904E9F4" wp14:editId="75D4E9E1">
            <wp:extent cx="6858000" cy="1714500"/>
            <wp:effectExtent l="0" t="0" r="0" b="0"/>
            <wp:docPr id="1124450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450260" name="Picture 112445026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51DFF" w14:textId="77777777" w:rsidR="00F1023A" w:rsidRDefault="00F1023A" w:rsidP="00277F64">
      <w:pPr>
        <w:ind w:right="49"/>
        <w:jc w:val="both"/>
        <w:rPr>
          <w:rFonts w:asciiTheme="minorHAnsi" w:hAnsiTheme="minorHAnsi" w:cstheme="minorHAnsi"/>
          <w:b/>
          <w:bCs/>
          <w:color w:val="2E74B5" w:themeColor="accent1" w:themeShade="BF"/>
          <w:sz w:val="32"/>
          <w:szCs w:val="32"/>
        </w:rPr>
      </w:pPr>
    </w:p>
    <w:p w14:paraId="50EBC728" w14:textId="77777777" w:rsidR="00FE5D17" w:rsidRDefault="0022344C" w:rsidP="00884992">
      <w:pPr>
        <w:ind w:right="49"/>
        <w:jc w:val="both"/>
        <w:rPr>
          <w:rFonts w:asciiTheme="minorHAnsi" w:hAnsiTheme="minorHAnsi" w:cstheme="minorHAnsi"/>
          <w:b/>
          <w:bCs/>
          <w:color w:val="2E74B5" w:themeColor="accent1" w:themeShade="BF"/>
          <w:sz w:val="32"/>
          <w:szCs w:val="32"/>
        </w:rPr>
      </w:pPr>
      <w:r w:rsidRPr="0022344C">
        <w:rPr>
          <w:rFonts w:asciiTheme="minorHAnsi" w:hAnsiTheme="minorHAnsi" w:cstheme="minorHAnsi"/>
          <w:b/>
          <w:bCs/>
          <w:noProof/>
          <w:color w:val="2E74B5" w:themeColor="accent1" w:themeShade="BF"/>
          <w:sz w:val="32"/>
          <w:szCs w:val="32"/>
        </w:rPr>
        <w:drawing>
          <wp:inline distT="0" distB="0" distL="0" distR="0" wp14:anchorId="174DCF43" wp14:editId="40B111A8">
            <wp:extent cx="6858000" cy="3859530"/>
            <wp:effectExtent l="0" t="0" r="0" b="1270"/>
            <wp:docPr id="600624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2460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6D4D" w14:textId="77777777" w:rsidR="00FA27F6" w:rsidRDefault="00FA27F6" w:rsidP="00FE5D17">
      <w:pPr>
        <w:ind w:right="49"/>
        <w:rPr>
          <w:rFonts w:asciiTheme="minorHAnsi" w:hAnsiTheme="minorHAnsi" w:cstheme="minorHAnsi"/>
          <w:b/>
          <w:bCs/>
          <w:color w:val="2E74B5" w:themeColor="accent1" w:themeShade="BF"/>
          <w:sz w:val="32"/>
          <w:szCs w:val="32"/>
        </w:rPr>
      </w:pPr>
    </w:p>
    <w:p w14:paraId="535CB51A" w14:textId="5BDD408A" w:rsidR="00FA27F6" w:rsidRDefault="00B142F5" w:rsidP="00FE5D17">
      <w:pPr>
        <w:ind w:right="49"/>
        <w:rPr>
          <w:rFonts w:asciiTheme="minorHAnsi" w:hAnsiTheme="minorHAnsi" w:cstheme="minorHAnsi"/>
          <w:noProof/>
          <w:u w:val="single"/>
        </w:rPr>
      </w:pPr>
      <w:r w:rsidRPr="00B142F5">
        <w:rPr>
          <w:rFonts w:asciiTheme="minorHAnsi" w:hAnsiTheme="minorHAnsi" w:cstheme="minorHAnsi"/>
          <w:b/>
          <w:bCs/>
          <w:color w:val="2E74B5" w:themeColor="accent1" w:themeShade="BF"/>
          <w:sz w:val="32"/>
          <w:szCs w:val="32"/>
        </w:rPr>
        <w:t>Information Items for</w:t>
      </w:r>
      <w:r w:rsidR="007562A7">
        <w:rPr>
          <w:rFonts w:asciiTheme="minorHAnsi" w:hAnsiTheme="minorHAnsi" w:cstheme="minorHAnsi"/>
          <w:b/>
          <w:bCs/>
          <w:color w:val="2E74B5" w:themeColor="accent1" w:themeShade="BF"/>
          <w:sz w:val="32"/>
          <w:szCs w:val="32"/>
        </w:rPr>
        <w:t xml:space="preserve"> </w:t>
      </w:r>
      <w:r w:rsidRPr="00B142F5">
        <w:rPr>
          <w:rFonts w:asciiTheme="minorHAnsi" w:hAnsiTheme="minorHAnsi" w:cstheme="minorHAnsi"/>
          <w:b/>
          <w:bCs/>
          <w:color w:val="2E74B5" w:themeColor="accent1" w:themeShade="BF"/>
          <w:sz w:val="32"/>
          <w:szCs w:val="32"/>
        </w:rPr>
        <w:t>Families:</w:t>
      </w:r>
      <w:r w:rsidR="000A0FAC" w:rsidRPr="000A0FAC">
        <w:rPr>
          <w:rFonts w:asciiTheme="minorHAnsi" w:hAnsiTheme="minorHAnsi" w:cstheme="minorHAnsi"/>
          <w:noProof/>
          <w:u w:val="single"/>
        </w:rPr>
        <w:t xml:space="preserve"> </w:t>
      </w:r>
    </w:p>
    <w:p w14:paraId="5E1A54DF" w14:textId="575409E9" w:rsidR="00FA27F6" w:rsidRDefault="00FA27F6" w:rsidP="00FE5D17">
      <w:pPr>
        <w:ind w:right="49"/>
        <w:rPr>
          <w:rFonts w:asciiTheme="minorHAnsi" w:hAnsiTheme="minorHAnsi" w:cstheme="minorHAnsi"/>
          <w:noProof/>
          <w:u w:val="single"/>
        </w:rPr>
      </w:pPr>
      <w:r>
        <w:rPr>
          <w:rFonts w:asciiTheme="minorHAnsi" w:hAnsiTheme="minorHAnsi" w:cstheme="minorHAnsi"/>
          <w:noProof/>
          <w:u w:val="single"/>
        </w:rPr>
        <w:lastRenderedPageBreak/>
        <w:drawing>
          <wp:inline distT="0" distB="0" distL="0" distR="0" wp14:anchorId="4E0D104D" wp14:editId="00767F97">
            <wp:extent cx="6858000" cy="8874760"/>
            <wp:effectExtent l="0" t="0" r="0" b="2540"/>
            <wp:docPr id="15898151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15145" name="Picture 158981514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07642" w14:textId="076357C8" w:rsidR="00884992" w:rsidRPr="00FE5D17" w:rsidRDefault="00FE5D17" w:rsidP="00FE5D17">
      <w:pPr>
        <w:ind w:right="49"/>
        <w:rPr>
          <w:rFonts w:asciiTheme="minorHAnsi" w:hAnsiTheme="minorHAnsi" w:cstheme="minorHAnsi"/>
          <w:b/>
          <w:bCs/>
          <w:color w:val="2E74B5" w:themeColor="accent1" w:themeShade="BF"/>
          <w:sz w:val="32"/>
          <w:szCs w:val="32"/>
        </w:rPr>
      </w:pPr>
      <w:r>
        <w:rPr>
          <w:rFonts w:asciiTheme="minorHAnsi" w:hAnsiTheme="minorHAnsi" w:cstheme="minorHAnsi"/>
          <w:noProof/>
          <w:u w:val="single"/>
        </w:rPr>
        <w:lastRenderedPageBreak/>
        <w:drawing>
          <wp:inline distT="0" distB="0" distL="0" distR="0" wp14:anchorId="53CC7B98" wp14:editId="723BA936">
            <wp:extent cx="6858000" cy="8874760"/>
            <wp:effectExtent l="0" t="0" r="0" b="2540"/>
            <wp:docPr id="8411506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50621" name="Picture 8411506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u w:val="single"/>
        </w:rPr>
        <w:lastRenderedPageBreak/>
        <w:drawing>
          <wp:inline distT="0" distB="0" distL="0" distR="0" wp14:anchorId="32ED7FA1" wp14:editId="75D76B95">
            <wp:extent cx="6858000" cy="8874760"/>
            <wp:effectExtent l="0" t="0" r="0" b="0"/>
            <wp:docPr id="12457217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21767" name="Picture 124572176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A771C" w14:textId="61ED3604" w:rsidR="00884992" w:rsidRPr="00FE5D17" w:rsidRDefault="00FE5D17" w:rsidP="0088499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eastAsiaTheme="minorHAnsi" w:hAnsi="Helvetica" w:cs="Helvetica"/>
          <w:color w:val="255FA6"/>
          <w:sz w:val="32"/>
          <w:szCs w:val="32"/>
          <w:lang w:bidi="ar-SA"/>
        </w:rPr>
      </w:pPr>
      <w:r>
        <w:lastRenderedPageBreak/>
        <w:fldChar w:fldCharType="begin"/>
      </w:r>
      <w:r>
        <w:instrText xml:space="preserve"> INCLUDEPICTURE "/Users/mlivingston/Library/Group Containers/UBF8T346G9.ms/WebArchiveCopyPasteTempFiles/com.microsoft.Word/7026b006-89ea-420f-a1c7-0c35d767786f" \* MERGEFORMATINET </w:instrText>
      </w:r>
      <w:r>
        <w:fldChar w:fldCharType="separate"/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0C648735" wp14:editId="10F1A3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8595995"/>
            <wp:effectExtent l="0" t="0" r="0" b="1905"/>
            <wp:wrapTight wrapText="bothSides">
              <wp:wrapPolygon edited="0">
                <wp:start x="0" y="0"/>
                <wp:lineTo x="0" y="21573"/>
                <wp:lineTo x="21560" y="21573"/>
                <wp:lineTo x="21560" y="0"/>
                <wp:lineTo x="0" y="0"/>
              </wp:wrapPolygon>
            </wp:wrapTight>
            <wp:docPr id="1613916018" name="Picture 1" descr="A poster of a family sup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16018" name="Picture 1" descr="A poster of a family sup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end"/>
      </w:r>
    </w:p>
    <w:p w14:paraId="11887CC4" w14:textId="1070F9DA" w:rsidR="00F1023A" w:rsidRDefault="00F1023A" w:rsidP="00277F64">
      <w:pPr>
        <w:ind w:right="49"/>
        <w:jc w:val="both"/>
        <w:rPr>
          <w:rFonts w:asciiTheme="minorHAnsi" w:hAnsiTheme="minorHAnsi" w:cstheme="minorHAnsi"/>
          <w:noProof/>
          <w:u w:val="single"/>
        </w:rPr>
      </w:pPr>
      <w:r>
        <w:rPr>
          <w:rFonts w:asciiTheme="minorHAnsi" w:hAnsiTheme="minorHAnsi" w:cstheme="minorHAnsi"/>
          <w:b/>
          <w:bCs/>
          <w:noProof/>
          <w:color w:val="4472C4" w:themeColor="accent5"/>
          <w:sz w:val="32"/>
          <w:szCs w:val="32"/>
        </w:rPr>
        <w:lastRenderedPageBreak/>
        <w:drawing>
          <wp:anchor distT="0" distB="0" distL="114300" distR="114300" simplePos="0" relativeHeight="251696128" behindDoc="1" locked="0" layoutInCell="1" allowOverlap="1" wp14:anchorId="592DDB03" wp14:editId="4F37F27B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6858000" cy="8874760"/>
            <wp:effectExtent l="0" t="0" r="0" b="0"/>
            <wp:wrapTight wrapText="bothSides">
              <wp:wrapPolygon edited="0">
                <wp:start x="5920" y="31"/>
                <wp:lineTo x="5920" y="2566"/>
                <wp:lineTo x="10800" y="2566"/>
                <wp:lineTo x="10800" y="3060"/>
                <wp:lineTo x="1080" y="3122"/>
                <wp:lineTo x="1080" y="3555"/>
                <wp:lineTo x="5840" y="3678"/>
                <wp:lineTo x="5840" y="4049"/>
                <wp:lineTo x="3920" y="4204"/>
                <wp:lineTo x="3600" y="4266"/>
                <wp:lineTo x="3600" y="4544"/>
                <wp:lineTo x="1000" y="5007"/>
                <wp:lineTo x="1000" y="5131"/>
                <wp:lineTo x="1040" y="5533"/>
                <wp:lineTo x="1320" y="6027"/>
                <wp:lineTo x="1320" y="6058"/>
                <wp:lineTo x="5720" y="6522"/>
                <wp:lineTo x="5720" y="6707"/>
                <wp:lineTo x="8880" y="7017"/>
                <wp:lineTo x="1000" y="7048"/>
                <wp:lineTo x="960" y="7326"/>
                <wp:lineTo x="3000" y="7511"/>
                <wp:lineTo x="880" y="7542"/>
                <wp:lineTo x="920" y="7820"/>
                <wp:lineTo x="9600" y="8006"/>
                <wp:lineTo x="3480" y="8469"/>
                <wp:lineTo x="3400" y="8686"/>
                <wp:lineTo x="3960" y="8809"/>
                <wp:lineTo x="10800" y="8995"/>
                <wp:lineTo x="480" y="9026"/>
                <wp:lineTo x="480" y="20153"/>
                <wp:lineTo x="5280" y="20370"/>
                <wp:lineTo x="9680" y="20401"/>
                <wp:lineTo x="9680" y="20679"/>
                <wp:lineTo x="11040" y="20741"/>
                <wp:lineTo x="11240" y="20741"/>
                <wp:lineTo x="11960" y="20679"/>
                <wp:lineTo x="11920" y="20432"/>
                <wp:lineTo x="16360" y="20370"/>
                <wp:lineTo x="21200" y="20153"/>
                <wp:lineTo x="21240" y="9026"/>
                <wp:lineTo x="14760" y="8995"/>
                <wp:lineTo x="18160" y="8778"/>
                <wp:lineTo x="18120" y="8469"/>
                <wp:lineTo x="11840" y="8006"/>
                <wp:lineTo x="20520" y="7789"/>
                <wp:lineTo x="20720" y="7542"/>
                <wp:lineTo x="19480" y="7511"/>
                <wp:lineTo x="20640" y="7388"/>
                <wp:lineTo x="20480" y="7048"/>
                <wp:lineTo x="10800" y="7017"/>
                <wp:lineTo x="15760" y="6769"/>
                <wp:lineTo x="16000" y="6522"/>
                <wp:lineTo x="20240" y="6089"/>
                <wp:lineTo x="20520" y="5533"/>
                <wp:lineTo x="20600" y="5007"/>
                <wp:lineTo x="17960" y="4544"/>
                <wp:lineTo x="18040" y="4266"/>
                <wp:lineTo x="17400" y="4235"/>
                <wp:lineTo x="7760" y="4049"/>
                <wp:lineTo x="10800" y="3555"/>
                <wp:lineTo x="20480" y="3555"/>
                <wp:lineTo x="20480" y="3122"/>
                <wp:lineTo x="10760" y="3060"/>
                <wp:lineTo x="10800" y="2566"/>
                <wp:lineTo x="15440" y="2566"/>
                <wp:lineTo x="15720" y="2535"/>
                <wp:lineTo x="15640" y="31"/>
                <wp:lineTo x="5920" y="31"/>
              </wp:wrapPolygon>
            </wp:wrapTight>
            <wp:docPr id="8139774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977458" name="Picture 81397745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D8767" w14:textId="315AF292" w:rsidR="00F91148" w:rsidRDefault="00F91148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</w:p>
    <w:p w14:paraId="0535C476" w14:textId="77777777" w:rsidR="00F91148" w:rsidRDefault="00F91148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</w:p>
    <w:p w14:paraId="79FCBDC5" w14:textId="77777777" w:rsidR="00F91148" w:rsidRDefault="00F91148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</w:p>
    <w:p w14:paraId="0A88793E" w14:textId="77777777" w:rsidR="00F91148" w:rsidRDefault="00F91148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</w:p>
    <w:p w14:paraId="71D391E6" w14:textId="11DE5DEC" w:rsidR="002A53B8" w:rsidRDefault="002A53B8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</w:p>
    <w:p w14:paraId="46DA3C9F" w14:textId="407E685C" w:rsidR="002A53B8" w:rsidRDefault="002A53B8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</w:p>
    <w:p w14:paraId="6BC44662" w14:textId="3F2FA540" w:rsidR="002A53B8" w:rsidRDefault="002A53B8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</w:p>
    <w:p w14:paraId="4DA16928" w14:textId="7B23780E" w:rsidR="002A53B8" w:rsidRDefault="00F1023A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4472C4" w:themeColor="accent5"/>
          <w:sz w:val="32"/>
          <w:szCs w:val="32"/>
        </w:rPr>
        <w:lastRenderedPageBreak/>
        <w:drawing>
          <wp:anchor distT="0" distB="0" distL="114300" distR="114300" simplePos="0" relativeHeight="251692032" behindDoc="1" locked="0" layoutInCell="1" allowOverlap="1" wp14:anchorId="1952E813" wp14:editId="0A48C1FC">
            <wp:simplePos x="0" y="0"/>
            <wp:positionH relativeFrom="column">
              <wp:posOffset>-456899</wp:posOffset>
            </wp:positionH>
            <wp:positionV relativeFrom="paragraph">
              <wp:posOffset>134</wp:posOffset>
            </wp:positionV>
            <wp:extent cx="8176258" cy="6317673"/>
            <wp:effectExtent l="0" t="0" r="0" b="0"/>
            <wp:wrapTight wrapText="bothSides">
              <wp:wrapPolygon edited="0">
                <wp:start x="11341" y="1172"/>
                <wp:lineTo x="973" y="1346"/>
                <wp:lineTo x="906" y="1780"/>
                <wp:lineTo x="2651" y="1954"/>
                <wp:lineTo x="2550" y="2084"/>
                <wp:lineTo x="2483" y="2388"/>
                <wp:lineTo x="2517" y="4733"/>
                <wp:lineTo x="12213" y="4733"/>
                <wp:lineTo x="973" y="4950"/>
                <wp:lineTo x="973" y="5428"/>
                <wp:lineTo x="12113" y="5428"/>
                <wp:lineTo x="2483" y="5645"/>
                <wp:lineTo x="2483" y="6079"/>
                <wp:lineTo x="13421" y="6122"/>
                <wp:lineTo x="2483" y="6340"/>
                <wp:lineTo x="2483" y="6774"/>
                <wp:lineTo x="10804" y="6817"/>
                <wp:lineTo x="2517" y="6991"/>
                <wp:lineTo x="2517" y="7425"/>
                <wp:lineTo x="16676" y="7512"/>
                <wp:lineTo x="906" y="7946"/>
                <wp:lineTo x="906" y="14155"/>
                <wp:lineTo x="3926" y="14459"/>
                <wp:lineTo x="939" y="14590"/>
                <wp:lineTo x="939" y="15067"/>
                <wp:lineTo x="7382" y="15154"/>
                <wp:lineTo x="906" y="15328"/>
                <wp:lineTo x="906" y="15979"/>
                <wp:lineTo x="973" y="16240"/>
                <wp:lineTo x="7382" y="16544"/>
                <wp:lineTo x="1309" y="16848"/>
                <wp:lineTo x="906" y="16891"/>
                <wp:lineTo x="906" y="17282"/>
                <wp:lineTo x="13086" y="17933"/>
                <wp:lineTo x="2282" y="17933"/>
                <wp:lineTo x="2215" y="18107"/>
                <wp:lineTo x="2953" y="18628"/>
                <wp:lineTo x="2953" y="18932"/>
                <wp:lineTo x="8590" y="19323"/>
                <wp:lineTo x="12482" y="19323"/>
                <wp:lineTo x="12348" y="20017"/>
                <wp:lineTo x="12482" y="20234"/>
                <wp:lineTo x="12515" y="20321"/>
                <wp:lineTo x="19327" y="20321"/>
                <wp:lineTo x="19360" y="20017"/>
                <wp:lineTo x="19729" y="20017"/>
                <wp:lineTo x="19830" y="19844"/>
                <wp:lineTo x="19797" y="19323"/>
                <wp:lineTo x="19964" y="19192"/>
                <wp:lineTo x="19998" y="18888"/>
                <wp:lineTo x="19964" y="18628"/>
                <wp:lineTo x="20132" y="18063"/>
                <wp:lineTo x="20199" y="17716"/>
                <wp:lineTo x="7046" y="17238"/>
                <wp:lineTo x="13690" y="17238"/>
                <wp:lineTo x="18152" y="16978"/>
                <wp:lineTo x="18152" y="16370"/>
                <wp:lineTo x="9328" y="15849"/>
                <wp:lineTo x="12146" y="15849"/>
                <wp:lineTo x="17448" y="15415"/>
                <wp:lineTo x="17481" y="14894"/>
                <wp:lineTo x="15737" y="14763"/>
                <wp:lineTo x="9328" y="14459"/>
                <wp:lineTo x="18052" y="14416"/>
                <wp:lineTo x="18052" y="13851"/>
                <wp:lineTo x="14562" y="13765"/>
                <wp:lineTo x="16844" y="13547"/>
                <wp:lineTo x="16844" y="12940"/>
                <wp:lineTo x="15200" y="12766"/>
                <wp:lineTo x="10133" y="12375"/>
                <wp:lineTo x="14260" y="12375"/>
                <wp:lineTo x="18857" y="12028"/>
                <wp:lineTo x="18891" y="11550"/>
                <wp:lineTo x="17817" y="10986"/>
                <wp:lineTo x="17884" y="10769"/>
                <wp:lineTo x="16106" y="10291"/>
                <wp:lineTo x="17850" y="10204"/>
                <wp:lineTo x="17716" y="9640"/>
                <wp:lineTo x="10133" y="9596"/>
                <wp:lineTo x="10133" y="8901"/>
                <wp:lineTo x="19226" y="8858"/>
                <wp:lineTo x="19226" y="8033"/>
                <wp:lineTo x="16944" y="7512"/>
                <wp:lineTo x="17985" y="7512"/>
                <wp:lineTo x="17817" y="6904"/>
                <wp:lineTo x="12012" y="6817"/>
                <wp:lineTo x="18354" y="6253"/>
                <wp:lineTo x="18488" y="6122"/>
                <wp:lineTo x="19696" y="5515"/>
                <wp:lineTo x="19696" y="5428"/>
                <wp:lineTo x="19562" y="4646"/>
                <wp:lineTo x="17616" y="4038"/>
                <wp:lineTo x="17750" y="3647"/>
                <wp:lineTo x="17683" y="3474"/>
                <wp:lineTo x="18958" y="3343"/>
                <wp:lineTo x="20535" y="2996"/>
                <wp:lineTo x="20501" y="1172"/>
                <wp:lineTo x="11341" y="1172"/>
              </wp:wrapPolygon>
            </wp:wrapTight>
            <wp:docPr id="324889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89735" name="Picture 32488973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258" cy="6317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FD817" w14:textId="258000C1" w:rsidR="002A53B8" w:rsidRDefault="002A53B8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</w:p>
    <w:p w14:paraId="3BD23509" w14:textId="5523BC68" w:rsidR="002A53B8" w:rsidRDefault="002A53B8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</w:p>
    <w:p w14:paraId="4090557B" w14:textId="65C980F2" w:rsidR="002A53B8" w:rsidRDefault="002A53B8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</w:p>
    <w:p w14:paraId="43BADCF1" w14:textId="640C7815" w:rsidR="002A53B8" w:rsidRDefault="002A53B8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</w:p>
    <w:p w14:paraId="097D42C9" w14:textId="37CAD393" w:rsidR="002A53B8" w:rsidRDefault="002A53B8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</w:p>
    <w:p w14:paraId="030C11DC" w14:textId="77777777" w:rsidR="002A53B8" w:rsidRDefault="002A53B8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</w:p>
    <w:p w14:paraId="3ED38A74" w14:textId="77777777" w:rsidR="002A53B8" w:rsidRDefault="002A53B8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</w:p>
    <w:p w14:paraId="67427165" w14:textId="77777777" w:rsidR="002A53B8" w:rsidRDefault="002A53B8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</w:p>
    <w:p w14:paraId="0DF1D990" w14:textId="77777777" w:rsidR="002A53B8" w:rsidRDefault="002A53B8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</w:p>
    <w:p w14:paraId="722A9B1B" w14:textId="77777777" w:rsidR="002A53B8" w:rsidRDefault="002A53B8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</w:p>
    <w:p w14:paraId="34BB55E8" w14:textId="77777777" w:rsidR="002A53B8" w:rsidRDefault="002A53B8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</w:p>
    <w:p w14:paraId="2C04C14F" w14:textId="77777777" w:rsidR="002A53B8" w:rsidRDefault="002A53B8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</w:p>
    <w:p w14:paraId="295613A6" w14:textId="77777777" w:rsidR="002A53B8" w:rsidRDefault="002A53B8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</w:p>
    <w:p w14:paraId="3E38830A" w14:textId="77777777" w:rsidR="002A53B8" w:rsidRDefault="002A53B8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</w:p>
    <w:p w14:paraId="5D2EAB55" w14:textId="77777777" w:rsidR="002A53B8" w:rsidRDefault="002A53B8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</w:p>
    <w:p w14:paraId="726A47B6" w14:textId="77777777" w:rsidR="002A53B8" w:rsidRDefault="002A53B8" w:rsidP="00984DA1">
      <w:pPr>
        <w:pStyle w:val="NormalWeb"/>
        <w:rPr>
          <w:rFonts w:asciiTheme="minorHAnsi" w:hAnsiTheme="minorHAnsi" w:cstheme="minorHAnsi"/>
          <w:b/>
          <w:bCs/>
          <w:color w:val="4472C4" w:themeColor="accent5"/>
          <w:sz w:val="32"/>
          <w:szCs w:val="32"/>
        </w:rPr>
      </w:pPr>
    </w:p>
    <w:p w14:paraId="06D7D0B5" w14:textId="50AC0245" w:rsidR="00516CFB" w:rsidRPr="00FE5D17" w:rsidRDefault="00516CFB" w:rsidP="00FE5D17">
      <w:pPr>
        <w:rPr>
          <w:rFonts w:asciiTheme="minorHAnsi" w:hAnsiTheme="minorHAnsi" w:cstheme="minorHAnsi"/>
          <w:u w:val="single"/>
          <w:lang w:val="en-CA" w:bidi="ar-SA"/>
        </w:rPr>
      </w:pPr>
    </w:p>
    <w:sectPr w:rsidR="00516CFB" w:rsidRPr="00FE5D17" w:rsidSect="00213ED1">
      <w:headerReference w:type="default" r:id="rId17"/>
      <w:headerReference w:type="first" r:id="rId18"/>
      <w:pgSz w:w="12240" w:h="15840"/>
      <w:pgMar w:top="720" w:right="720" w:bottom="720" w:left="720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C6E1E" w14:textId="77777777" w:rsidR="00213ED1" w:rsidRDefault="00213ED1" w:rsidP="009A7F56">
      <w:r>
        <w:separator/>
      </w:r>
    </w:p>
  </w:endnote>
  <w:endnote w:type="continuationSeparator" w:id="0">
    <w:p w14:paraId="03769144" w14:textId="77777777" w:rsidR="00213ED1" w:rsidRDefault="00213ED1" w:rsidP="009A7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BBA6B" w14:textId="77777777" w:rsidR="00213ED1" w:rsidRDefault="00213ED1" w:rsidP="009A7F56">
      <w:r>
        <w:separator/>
      </w:r>
    </w:p>
  </w:footnote>
  <w:footnote w:type="continuationSeparator" w:id="0">
    <w:p w14:paraId="10F87AD9" w14:textId="77777777" w:rsidR="00213ED1" w:rsidRDefault="00213ED1" w:rsidP="009A7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4E808" w14:textId="2C216482" w:rsidR="009A7F56" w:rsidRPr="00664010" w:rsidRDefault="009A7F56" w:rsidP="002A40EC">
    <w:pPr>
      <w:pStyle w:val="Default"/>
      <w:tabs>
        <w:tab w:val="left" w:pos="0"/>
        <w:tab w:val="left" w:pos="1418"/>
      </w:tabs>
      <w:ind w:right="440"/>
      <w:rPr>
        <w:rFonts w:ascii="Century Gothic" w:hAnsi="Century Gothic" w:cs="Geneva"/>
        <w:smallCaps/>
        <w:color w:val="000000" w:themeColor="text1"/>
        <w:sz w:val="20"/>
        <w:szCs w:val="20"/>
      </w:rPr>
    </w:pPr>
    <w:r>
      <w:rPr>
        <w:rFonts w:ascii="Geneva" w:hAnsi="Geneva" w:cs="Geneva"/>
        <w:b/>
        <w:bCs/>
        <w:sz w:val="20"/>
      </w:rPr>
      <w:tab/>
    </w:r>
  </w:p>
  <w:p w14:paraId="46E60A1A" w14:textId="03583C59" w:rsidR="00CC13F8" w:rsidRPr="00C60698" w:rsidRDefault="00CC13F8" w:rsidP="00CC13F8">
    <w:pPr>
      <w:pStyle w:val="Default"/>
      <w:tabs>
        <w:tab w:val="left" w:pos="2127"/>
        <w:tab w:val="left" w:pos="2268"/>
      </w:tabs>
      <w:spacing w:line="220" w:lineRule="atLeast"/>
      <w:ind w:left="-142" w:right="49"/>
      <w:rPr>
        <w:rFonts w:ascii="Geneva" w:hAnsi="Geneva" w:cs="Geneva"/>
        <w:smallCaps/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4A14" w14:textId="0BA6C5A0" w:rsidR="005A262D" w:rsidRDefault="005A262D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4BF516BB" wp14:editId="1475F0E2">
          <wp:simplePos x="0" y="0"/>
          <wp:positionH relativeFrom="column">
            <wp:posOffset>6120765</wp:posOffset>
          </wp:positionH>
          <wp:positionV relativeFrom="paragraph">
            <wp:posOffset>-142240</wp:posOffset>
          </wp:positionV>
          <wp:extent cx="890201" cy="930411"/>
          <wp:effectExtent l="0" t="0" r="0" b="0"/>
          <wp:wrapNone/>
          <wp:docPr id="2" name="Picture 1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8" descr="Logo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0201" cy="9304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</w:t>
    </w:r>
    <w:r>
      <w:rPr>
        <w:noProof/>
      </w:rPr>
      <w:drawing>
        <wp:anchor distT="0" distB="0" distL="114300" distR="114300" simplePos="0" relativeHeight="251665408" behindDoc="0" locked="0" layoutInCell="1" allowOverlap="1" wp14:anchorId="27C6EEB2" wp14:editId="15BFF7A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90201" cy="930411"/>
          <wp:effectExtent l="0" t="0" r="0" b="0"/>
          <wp:wrapNone/>
          <wp:docPr id="1" name="Picture 18" descr="A horse in a circle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8" descr="A horse in a circle with text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0201" cy="9304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71940"/>
    <w:multiLevelType w:val="hybridMultilevel"/>
    <w:tmpl w:val="97B20914"/>
    <w:lvl w:ilvl="0" w:tplc="B010CA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5D0AE7"/>
    <w:multiLevelType w:val="hybridMultilevel"/>
    <w:tmpl w:val="4948C5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4C3C06"/>
    <w:multiLevelType w:val="hybridMultilevel"/>
    <w:tmpl w:val="00283D1E"/>
    <w:lvl w:ilvl="0" w:tplc="EDAA14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B79E3"/>
    <w:multiLevelType w:val="multilevel"/>
    <w:tmpl w:val="8DDEF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772A07"/>
    <w:multiLevelType w:val="hybridMultilevel"/>
    <w:tmpl w:val="F47E1C34"/>
    <w:lvl w:ilvl="0" w:tplc="50ECE5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89576C1"/>
    <w:multiLevelType w:val="hybridMultilevel"/>
    <w:tmpl w:val="34FE7692"/>
    <w:lvl w:ilvl="0" w:tplc="4112B0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6" w15:restartNumberingAfterBreak="0">
    <w:nsid w:val="0A25626C"/>
    <w:multiLevelType w:val="hybridMultilevel"/>
    <w:tmpl w:val="3528B0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E627FF"/>
    <w:multiLevelType w:val="hybridMultilevel"/>
    <w:tmpl w:val="5178F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A6EF9"/>
    <w:multiLevelType w:val="hybridMultilevel"/>
    <w:tmpl w:val="1A4E9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3F2DC4"/>
    <w:multiLevelType w:val="hybridMultilevel"/>
    <w:tmpl w:val="52027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F77CB2"/>
    <w:multiLevelType w:val="hybridMultilevel"/>
    <w:tmpl w:val="43AEBF94"/>
    <w:lvl w:ilvl="0" w:tplc="3970F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60F02CB"/>
    <w:multiLevelType w:val="hybridMultilevel"/>
    <w:tmpl w:val="461C33B4"/>
    <w:lvl w:ilvl="0" w:tplc="42BA44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51D8591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000000" w:themeColor="text1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5B5D10"/>
    <w:multiLevelType w:val="hybridMultilevel"/>
    <w:tmpl w:val="E02222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341B64"/>
    <w:multiLevelType w:val="hybridMultilevel"/>
    <w:tmpl w:val="E7D6BE8A"/>
    <w:lvl w:ilvl="0" w:tplc="F08E16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85561E"/>
    <w:multiLevelType w:val="hybridMultilevel"/>
    <w:tmpl w:val="0D304110"/>
    <w:lvl w:ilvl="0" w:tplc="F08E16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5D064D6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000000" w:themeColor="text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CC30C5B"/>
    <w:multiLevelType w:val="multilevel"/>
    <w:tmpl w:val="4FFE2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1057B4"/>
    <w:multiLevelType w:val="multilevel"/>
    <w:tmpl w:val="9C46D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3360E57"/>
    <w:multiLevelType w:val="hybridMultilevel"/>
    <w:tmpl w:val="744624C6"/>
    <w:lvl w:ilvl="0" w:tplc="147429F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BD7712"/>
    <w:multiLevelType w:val="hybridMultilevel"/>
    <w:tmpl w:val="79589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656A51"/>
    <w:multiLevelType w:val="hybridMultilevel"/>
    <w:tmpl w:val="63AC4038"/>
    <w:lvl w:ilvl="0" w:tplc="62E41F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8EEC6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color w:val="000000" w:themeColor="text1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FBC6B7A"/>
    <w:multiLevelType w:val="hybridMultilevel"/>
    <w:tmpl w:val="5C020E94"/>
    <w:lvl w:ilvl="0" w:tplc="040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1" w15:restartNumberingAfterBreak="0">
    <w:nsid w:val="2FD253F4"/>
    <w:multiLevelType w:val="hybridMultilevel"/>
    <w:tmpl w:val="1B96CEF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CC3F1D"/>
    <w:multiLevelType w:val="hybridMultilevel"/>
    <w:tmpl w:val="3CB2CFFE"/>
    <w:lvl w:ilvl="0" w:tplc="DB10853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 w:themeColor="tex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7D260F"/>
    <w:multiLevelType w:val="hybridMultilevel"/>
    <w:tmpl w:val="9B989212"/>
    <w:lvl w:ilvl="0" w:tplc="04090001">
      <w:start w:val="1"/>
      <w:numFmt w:val="bullet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24" w15:restartNumberingAfterBreak="0">
    <w:nsid w:val="35C17B2D"/>
    <w:multiLevelType w:val="hybridMultilevel"/>
    <w:tmpl w:val="56020412"/>
    <w:lvl w:ilvl="0" w:tplc="04090003">
      <w:start w:val="1"/>
      <w:numFmt w:val="bullet"/>
      <w:lvlText w:val="o"/>
      <w:lvlJc w:val="left"/>
      <w:pPr>
        <w:ind w:left="122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25" w15:restartNumberingAfterBreak="0">
    <w:nsid w:val="36B90B32"/>
    <w:multiLevelType w:val="hybridMultilevel"/>
    <w:tmpl w:val="D9703C92"/>
    <w:lvl w:ilvl="0" w:tplc="6644A9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A1915A2"/>
    <w:multiLevelType w:val="hybridMultilevel"/>
    <w:tmpl w:val="BC628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1B6599"/>
    <w:multiLevelType w:val="hybridMultilevel"/>
    <w:tmpl w:val="4392B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2A1FBB"/>
    <w:multiLevelType w:val="hybridMultilevel"/>
    <w:tmpl w:val="7BA27BDC"/>
    <w:lvl w:ilvl="0" w:tplc="3EDE51D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9" w15:restartNumberingAfterBreak="0">
    <w:nsid w:val="3E947AC3"/>
    <w:multiLevelType w:val="hybridMultilevel"/>
    <w:tmpl w:val="FC0E2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F074E2"/>
    <w:multiLevelType w:val="hybridMultilevel"/>
    <w:tmpl w:val="B92C81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6D9275A"/>
    <w:multiLevelType w:val="hybridMultilevel"/>
    <w:tmpl w:val="BFA23B46"/>
    <w:lvl w:ilvl="0" w:tplc="04090001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32" w15:restartNumberingAfterBreak="0">
    <w:nsid w:val="46FD1B6D"/>
    <w:multiLevelType w:val="hybridMultilevel"/>
    <w:tmpl w:val="92148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7E60224"/>
    <w:multiLevelType w:val="hybridMultilevel"/>
    <w:tmpl w:val="B454B20E"/>
    <w:lvl w:ilvl="0" w:tplc="04090003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1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7" w:hanging="360"/>
      </w:pPr>
      <w:rPr>
        <w:rFonts w:ascii="Wingdings" w:hAnsi="Wingdings" w:hint="default"/>
      </w:rPr>
    </w:lvl>
  </w:abstractNum>
  <w:abstractNum w:abstractNumId="34" w15:restartNumberingAfterBreak="0">
    <w:nsid w:val="4A3C2FB5"/>
    <w:multiLevelType w:val="hybridMultilevel"/>
    <w:tmpl w:val="D1B8F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BE6C2A"/>
    <w:multiLevelType w:val="hybridMultilevel"/>
    <w:tmpl w:val="F6D4D8AE"/>
    <w:lvl w:ilvl="0" w:tplc="475609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112B0C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0C0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E705A45"/>
    <w:multiLevelType w:val="hybridMultilevel"/>
    <w:tmpl w:val="23E8EE6E"/>
    <w:lvl w:ilvl="0" w:tplc="AA2E46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F3A2064"/>
    <w:multiLevelType w:val="hybridMultilevel"/>
    <w:tmpl w:val="EAD81610"/>
    <w:lvl w:ilvl="0" w:tplc="D0DE86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5EF2CD96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  <w:color w:val="000000" w:themeColor="text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9B4367"/>
    <w:multiLevelType w:val="hybridMultilevel"/>
    <w:tmpl w:val="82F2EB46"/>
    <w:lvl w:ilvl="0" w:tplc="A458596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 w:themeColor="text1"/>
      </w:rPr>
    </w:lvl>
    <w:lvl w:ilvl="1" w:tplc="FFFFFFFF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52427FED"/>
    <w:multiLevelType w:val="hybridMultilevel"/>
    <w:tmpl w:val="016E4B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2A675E7"/>
    <w:multiLevelType w:val="hybridMultilevel"/>
    <w:tmpl w:val="92D0C45A"/>
    <w:lvl w:ilvl="0" w:tplc="53E034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72C4" w:themeColor="accent5"/>
      </w:rPr>
    </w:lvl>
    <w:lvl w:ilvl="1" w:tplc="040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2CC32CA"/>
    <w:multiLevelType w:val="hybridMultilevel"/>
    <w:tmpl w:val="718C9126"/>
    <w:lvl w:ilvl="0" w:tplc="42BA44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30A6142"/>
    <w:multiLevelType w:val="multilevel"/>
    <w:tmpl w:val="CD967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551264B0"/>
    <w:multiLevelType w:val="multilevel"/>
    <w:tmpl w:val="25A49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8D120FB"/>
    <w:multiLevelType w:val="hybridMultilevel"/>
    <w:tmpl w:val="D1A05EA8"/>
    <w:lvl w:ilvl="0" w:tplc="3970F5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B5522B0"/>
    <w:multiLevelType w:val="hybridMultilevel"/>
    <w:tmpl w:val="62B88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09035CC"/>
    <w:multiLevelType w:val="hybridMultilevel"/>
    <w:tmpl w:val="D632E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095045B"/>
    <w:multiLevelType w:val="hybridMultilevel"/>
    <w:tmpl w:val="9030E95C"/>
    <w:lvl w:ilvl="0" w:tplc="04090001">
      <w:start w:val="1"/>
      <w:numFmt w:val="bullet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48" w15:restartNumberingAfterBreak="0">
    <w:nsid w:val="60BA1C66"/>
    <w:multiLevelType w:val="hybridMultilevel"/>
    <w:tmpl w:val="A388335E"/>
    <w:lvl w:ilvl="0" w:tplc="26CE3906">
      <w:start w:val="1"/>
      <w:numFmt w:val="bullet"/>
      <w:lvlText w:val=""/>
      <w:lvlJc w:val="left"/>
      <w:pPr>
        <w:ind w:left="1325" w:hanging="360"/>
      </w:pPr>
      <w:rPr>
        <w:rFonts w:ascii="Symbol" w:hAnsi="Symbol" w:hint="default"/>
        <w:color w:val="44546A" w:themeColor="text2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49" w15:restartNumberingAfterBreak="0">
    <w:nsid w:val="612F2537"/>
    <w:multiLevelType w:val="hybridMultilevel"/>
    <w:tmpl w:val="F508EC8C"/>
    <w:lvl w:ilvl="0" w:tplc="987C56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077316"/>
    <w:multiLevelType w:val="hybridMultilevel"/>
    <w:tmpl w:val="743A41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628F4C8B"/>
    <w:multiLevelType w:val="hybridMultilevel"/>
    <w:tmpl w:val="6CF0B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6CF723D"/>
    <w:multiLevelType w:val="hybridMultilevel"/>
    <w:tmpl w:val="C7BE5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704485B"/>
    <w:multiLevelType w:val="hybridMultilevel"/>
    <w:tmpl w:val="C980BFC2"/>
    <w:lvl w:ilvl="0" w:tplc="04090003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</w:abstractNum>
  <w:abstractNum w:abstractNumId="54" w15:restartNumberingAfterBreak="0">
    <w:nsid w:val="6B8F197C"/>
    <w:multiLevelType w:val="hybridMultilevel"/>
    <w:tmpl w:val="35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BCE0F71"/>
    <w:multiLevelType w:val="hybridMultilevel"/>
    <w:tmpl w:val="35F685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E324499"/>
    <w:multiLevelType w:val="hybridMultilevel"/>
    <w:tmpl w:val="F6F225A0"/>
    <w:lvl w:ilvl="0" w:tplc="CC7685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6F7103BD"/>
    <w:multiLevelType w:val="hybridMultilevel"/>
    <w:tmpl w:val="50DEB5C8"/>
    <w:lvl w:ilvl="0" w:tplc="04090001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58" w15:restartNumberingAfterBreak="0">
    <w:nsid w:val="71146D70"/>
    <w:multiLevelType w:val="hybridMultilevel"/>
    <w:tmpl w:val="4C107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1EC374F"/>
    <w:multiLevelType w:val="hybridMultilevel"/>
    <w:tmpl w:val="2E028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2B266A2"/>
    <w:multiLevelType w:val="hybridMultilevel"/>
    <w:tmpl w:val="666C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1A6850"/>
    <w:multiLevelType w:val="hybridMultilevel"/>
    <w:tmpl w:val="46E41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7704B13"/>
    <w:multiLevelType w:val="hybridMultilevel"/>
    <w:tmpl w:val="47785918"/>
    <w:lvl w:ilvl="0" w:tplc="4F9CAC0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8A351CF"/>
    <w:multiLevelType w:val="hybridMultilevel"/>
    <w:tmpl w:val="35DED7B8"/>
    <w:lvl w:ilvl="0" w:tplc="EDAA14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79D77996"/>
    <w:multiLevelType w:val="hybridMultilevel"/>
    <w:tmpl w:val="7DE09C40"/>
    <w:lvl w:ilvl="0" w:tplc="F08E16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B2D3F6C"/>
    <w:multiLevelType w:val="multilevel"/>
    <w:tmpl w:val="9FFAE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 w15:restartNumberingAfterBreak="0">
    <w:nsid w:val="7D4D361F"/>
    <w:multiLevelType w:val="hybridMultilevel"/>
    <w:tmpl w:val="B81A68B8"/>
    <w:lvl w:ilvl="0" w:tplc="3970F5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7DE45ABB"/>
    <w:multiLevelType w:val="hybridMultilevel"/>
    <w:tmpl w:val="E7D44E4E"/>
    <w:lvl w:ilvl="0" w:tplc="0409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num w:numId="1" w16cid:durableId="1426002121">
    <w:abstractNumId w:val="6"/>
  </w:num>
  <w:num w:numId="2" w16cid:durableId="2139369935">
    <w:abstractNumId w:val="56"/>
  </w:num>
  <w:num w:numId="3" w16cid:durableId="979965743">
    <w:abstractNumId w:val="14"/>
  </w:num>
  <w:num w:numId="4" w16cid:durableId="1735620713">
    <w:abstractNumId w:val="11"/>
  </w:num>
  <w:num w:numId="5" w16cid:durableId="743799797">
    <w:abstractNumId w:val="28"/>
  </w:num>
  <w:num w:numId="6" w16cid:durableId="995306465">
    <w:abstractNumId w:val="64"/>
  </w:num>
  <w:num w:numId="7" w16cid:durableId="611593265">
    <w:abstractNumId w:val="13"/>
  </w:num>
  <w:num w:numId="8" w16cid:durableId="1683240583">
    <w:abstractNumId w:val="50"/>
  </w:num>
  <w:num w:numId="9" w16cid:durableId="1919436769">
    <w:abstractNumId w:val="30"/>
  </w:num>
  <w:num w:numId="10" w16cid:durableId="874658468">
    <w:abstractNumId w:val="39"/>
  </w:num>
  <w:num w:numId="11" w16cid:durableId="216093128">
    <w:abstractNumId w:val="19"/>
  </w:num>
  <w:num w:numId="12" w16cid:durableId="1595505789">
    <w:abstractNumId w:val="36"/>
  </w:num>
  <w:num w:numId="13" w16cid:durableId="1333950086">
    <w:abstractNumId w:val="4"/>
  </w:num>
  <w:num w:numId="14" w16cid:durableId="29569707">
    <w:abstractNumId w:val="20"/>
  </w:num>
  <w:num w:numId="15" w16cid:durableId="1876769479">
    <w:abstractNumId w:val="10"/>
  </w:num>
  <w:num w:numId="16" w16cid:durableId="962348888">
    <w:abstractNumId w:val="37"/>
  </w:num>
  <w:num w:numId="17" w16cid:durableId="1948656150">
    <w:abstractNumId w:val="63"/>
  </w:num>
  <w:num w:numId="18" w16cid:durableId="414976083">
    <w:abstractNumId w:val="25"/>
  </w:num>
  <w:num w:numId="19" w16cid:durableId="942415320">
    <w:abstractNumId w:val="54"/>
  </w:num>
  <w:num w:numId="20" w16cid:durableId="696927863">
    <w:abstractNumId w:val="2"/>
  </w:num>
  <w:num w:numId="21" w16cid:durableId="1121655188">
    <w:abstractNumId w:val="0"/>
  </w:num>
  <w:num w:numId="22" w16cid:durableId="989870272">
    <w:abstractNumId w:val="35"/>
  </w:num>
  <w:num w:numId="23" w16cid:durableId="822628180">
    <w:abstractNumId w:val="5"/>
  </w:num>
  <w:num w:numId="24" w16cid:durableId="966859016">
    <w:abstractNumId w:val="55"/>
  </w:num>
  <w:num w:numId="25" w16cid:durableId="302541624">
    <w:abstractNumId w:val="8"/>
  </w:num>
  <w:num w:numId="26" w16cid:durableId="512914996">
    <w:abstractNumId w:val="1"/>
  </w:num>
  <w:num w:numId="27" w16cid:durableId="625819989">
    <w:abstractNumId w:val="9"/>
  </w:num>
  <w:num w:numId="28" w16cid:durableId="1638803851">
    <w:abstractNumId w:val="52"/>
  </w:num>
  <w:num w:numId="29" w16cid:durableId="1794908836">
    <w:abstractNumId w:val="45"/>
  </w:num>
  <w:num w:numId="30" w16cid:durableId="356470091">
    <w:abstractNumId w:val="57"/>
  </w:num>
  <w:num w:numId="31" w16cid:durableId="1230120279">
    <w:abstractNumId w:val="31"/>
  </w:num>
  <w:num w:numId="32" w16cid:durableId="395591383">
    <w:abstractNumId w:val="44"/>
  </w:num>
  <w:num w:numId="33" w16cid:durableId="1978608510">
    <w:abstractNumId w:val="38"/>
  </w:num>
  <w:num w:numId="34" w16cid:durableId="957878945">
    <w:abstractNumId w:val="66"/>
  </w:num>
  <w:num w:numId="35" w16cid:durableId="1711489771">
    <w:abstractNumId w:val="22"/>
  </w:num>
  <w:num w:numId="36" w16cid:durableId="929041984">
    <w:abstractNumId w:val="42"/>
  </w:num>
  <w:num w:numId="37" w16cid:durableId="2000693153">
    <w:abstractNumId w:val="21"/>
  </w:num>
  <w:num w:numId="38" w16cid:durableId="99379007">
    <w:abstractNumId w:val="24"/>
  </w:num>
  <w:num w:numId="39" w16cid:durableId="720054063">
    <w:abstractNumId w:val="67"/>
  </w:num>
  <w:num w:numId="40" w16cid:durableId="389156896">
    <w:abstractNumId w:val="29"/>
  </w:num>
  <w:num w:numId="41" w16cid:durableId="252512715">
    <w:abstractNumId w:val="53"/>
  </w:num>
  <w:num w:numId="42" w16cid:durableId="2043900958">
    <w:abstractNumId w:val="3"/>
  </w:num>
  <w:num w:numId="43" w16cid:durableId="1658915777">
    <w:abstractNumId w:val="65"/>
  </w:num>
  <w:num w:numId="44" w16cid:durableId="1418789713">
    <w:abstractNumId w:val="16"/>
  </w:num>
  <w:num w:numId="45" w16cid:durableId="1030761921">
    <w:abstractNumId w:val="40"/>
  </w:num>
  <w:num w:numId="46" w16cid:durableId="1125269229">
    <w:abstractNumId w:val="32"/>
  </w:num>
  <w:num w:numId="47" w16cid:durableId="2009018943">
    <w:abstractNumId w:val="49"/>
  </w:num>
  <w:num w:numId="48" w16cid:durableId="1668360019">
    <w:abstractNumId w:val="33"/>
  </w:num>
  <w:num w:numId="49" w16cid:durableId="219489167">
    <w:abstractNumId w:val="46"/>
  </w:num>
  <w:num w:numId="50" w16cid:durableId="1998222231">
    <w:abstractNumId w:val="18"/>
  </w:num>
  <w:num w:numId="51" w16cid:durableId="337386616">
    <w:abstractNumId w:val="17"/>
  </w:num>
  <w:num w:numId="52" w16cid:durableId="1583299769">
    <w:abstractNumId w:val="26"/>
  </w:num>
  <w:num w:numId="53" w16cid:durableId="1652171774">
    <w:abstractNumId w:val="15"/>
  </w:num>
  <w:num w:numId="54" w16cid:durableId="197011806">
    <w:abstractNumId w:val="62"/>
  </w:num>
  <w:num w:numId="55" w16cid:durableId="1552687118">
    <w:abstractNumId w:val="51"/>
  </w:num>
  <w:num w:numId="56" w16cid:durableId="1500267225">
    <w:abstractNumId w:val="27"/>
  </w:num>
  <w:num w:numId="57" w16cid:durableId="3829219">
    <w:abstractNumId w:val="61"/>
  </w:num>
  <w:num w:numId="58" w16cid:durableId="957183359">
    <w:abstractNumId w:val="48"/>
  </w:num>
  <w:num w:numId="59" w16cid:durableId="1954440562">
    <w:abstractNumId w:val="43"/>
  </w:num>
  <w:num w:numId="60" w16cid:durableId="888683098">
    <w:abstractNumId w:val="47"/>
  </w:num>
  <w:num w:numId="61" w16cid:durableId="249629493">
    <w:abstractNumId w:val="23"/>
  </w:num>
  <w:num w:numId="62" w16cid:durableId="1727223361">
    <w:abstractNumId w:val="41"/>
  </w:num>
  <w:num w:numId="63" w16cid:durableId="1559780228">
    <w:abstractNumId w:val="7"/>
  </w:num>
  <w:num w:numId="64" w16cid:durableId="1347175911">
    <w:abstractNumId w:val="60"/>
  </w:num>
  <w:num w:numId="65" w16cid:durableId="341510820">
    <w:abstractNumId w:val="59"/>
  </w:num>
  <w:num w:numId="66" w16cid:durableId="1825849696">
    <w:abstractNumId w:val="34"/>
  </w:num>
  <w:num w:numId="67" w16cid:durableId="1116873329">
    <w:abstractNumId w:val="58"/>
  </w:num>
  <w:num w:numId="68" w16cid:durableId="97530796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hideSpellingErrors/>
  <w:hideGrammaticalErrors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954"/>
    <w:rsid w:val="00000A0D"/>
    <w:rsid w:val="000031FE"/>
    <w:rsid w:val="00004724"/>
    <w:rsid w:val="00006F5E"/>
    <w:rsid w:val="0000781B"/>
    <w:rsid w:val="00007BEA"/>
    <w:rsid w:val="000153D1"/>
    <w:rsid w:val="00021A3F"/>
    <w:rsid w:val="00032DBA"/>
    <w:rsid w:val="00032F8A"/>
    <w:rsid w:val="000364FD"/>
    <w:rsid w:val="0004066B"/>
    <w:rsid w:val="00042EA6"/>
    <w:rsid w:val="00051DAE"/>
    <w:rsid w:val="00054DC0"/>
    <w:rsid w:val="00055999"/>
    <w:rsid w:val="00056471"/>
    <w:rsid w:val="000572A2"/>
    <w:rsid w:val="0006120C"/>
    <w:rsid w:val="00061E8F"/>
    <w:rsid w:val="00062CC2"/>
    <w:rsid w:val="00062E38"/>
    <w:rsid w:val="000670FF"/>
    <w:rsid w:val="000679BD"/>
    <w:rsid w:val="000724A9"/>
    <w:rsid w:val="000734AE"/>
    <w:rsid w:val="00077F36"/>
    <w:rsid w:val="000819EF"/>
    <w:rsid w:val="000879F8"/>
    <w:rsid w:val="00087D5D"/>
    <w:rsid w:val="00091A8E"/>
    <w:rsid w:val="000937DE"/>
    <w:rsid w:val="00094FF4"/>
    <w:rsid w:val="00095C3C"/>
    <w:rsid w:val="00096F04"/>
    <w:rsid w:val="000A0FAC"/>
    <w:rsid w:val="000A1FAF"/>
    <w:rsid w:val="000B5CA3"/>
    <w:rsid w:val="000C093C"/>
    <w:rsid w:val="000C21F9"/>
    <w:rsid w:val="000C33B2"/>
    <w:rsid w:val="000C41B0"/>
    <w:rsid w:val="000C43D1"/>
    <w:rsid w:val="000C449D"/>
    <w:rsid w:val="000C4667"/>
    <w:rsid w:val="000C4AC2"/>
    <w:rsid w:val="000C7020"/>
    <w:rsid w:val="000D0D28"/>
    <w:rsid w:val="000D4B1B"/>
    <w:rsid w:val="000D5AF0"/>
    <w:rsid w:val="000D5CBB"/>
    <w:rsid w:val="000D742F"/>
    <w:rsid w:val="000E1BFB"/>
    <w:rsid w:val="000E2B3D"/>
    <w:rsid w:val="000E4087"/>
    <w:rsid w:val="000F5FF0"/>
    <w:rsid w:val="000F7658"/>
    <w:rsid w:val="00102611"/>
    <w:rsid w:val="001046B3"/>
    <w:rsid w:val="0011017D"/>
    <w:rsid w:val="00112D57"/>
    <w:rsid w:val="00115D9A"/>
    <w:rsid w:val="001274B6"/>
    <w:rsid w:val="00130F53"/>
    <w:rsid w:val="0013211E"/>
    <w:rsid w:val="00134468"/>
    <w:rsid w:val="00136009"/>
    <w:rsid w:val="00136B36"/>
    <w:rsid w:val="00136E79"/>
    <w:rsid w:val="00137721"/>
    <w:rsid w:val="00145A3D"/>
    <w:rsid w:val="00147943"/>
    <w:rsid w:val="00151C7D"/>
    <w:rsid w:val="00152ADF"/>
    <w:rsid w:val="00157293"/>
    <w:rsid w:val="00157961"/>
    <w:rsid w:val="00163158"/>
    <w:rsid w:val="001673FD"/>
    <w:rsid w:val="001676DE"/>
    <w:rsid w:val="001721B3"/>
    <w:rsid w:val="00172FA6"/>
    <w:rsid w:val="001764AA"/>
    <w:rsid w:val="001811C6"/>
    <w:rsid w:val="0018217D"/>
    <w:rsid w:val="00182582"/>
    <w:rsid w:val="00182CAA"/>
    <w:rsid w:val="0019241A"/>
    <w:rsid w:val="00193822"/>
    <w:rsid w:val="00195F3A"/>
    <w:rsid w:val="00195F88"/>
    <w:rsid w:val="00196AA1"/>
    <w:rsid w:val="00197CEB"/>
    <w:rsid w:val="00197E8D"/>
    <w:rsid w:val="00197ECC"/>
    <w:rsid w:val="001A0E77"/>
    <w:rsid w:val="001A205E"/>
    <w:rsid w:val="001A2124"/>
    <w:rsid w:val="001A5B38"/>
    <w:rsid w:val="001A615B"/>
    <w:rsid w:val="001B276B"/>
    <w:rsid w:val="001B69A6"/>
    <w:rsid w:val="001C14B2"/>
    <w:rsid w:val="001C1B3E"/>
    <w:rsid w:val="001C1EE5"/>
    <w:rsid w:val="001C7C61"/>
    <w:rsid w:val="001D211A"/>
    <w:rsid w:val="001E0966"/>
    <w:rsid w:val="001E140A"/>
    <w:rsid w:val="001E63F6"/>
    <w:rsid w:val="001F0552"/>
    <w:rsid w:val="001F3ADE"/>
    <w:rsid w:val="001F753C"/>
    <w:rsid w:val="00200053"/>
    <w:rsid w:val="00200938"/>
    <w:rsid w:val="00201A4A"/>
    <w:rsid w:val="002023FC"/>
    <w:rsid w:val="0020432D"/>
    <w:rsid w:val="00204434"/>
    <w:rsid w:val="002106D1"/>
    <w:rsid w:val="00212ECE"/>
    <w:rsid w:val="00212EE9"/>
    <w:rsid w:val="00213ED1"/>
    <w:rsid w:val="002147CF"/>
    <w:rsid w:val="00216D92"/>
    <w:rsid w:val="00222D41"/>
    <w:rsid w:val="0022344C"/>
    <w:rsid w:val="002241B3"/>
    <w:rsid w:val="002275AA"/>
    <w:rsid w:val="00247301"/>
    <w:rsid w:val="002509B6"/>
    <w:rsid w:val="00250A5F"/>
    <w:rsid w:val="00254827"/>
    <w:rsid w:val="002561E5"/>
    <w:rsid w:val="0025694B"/>
    <w:rsid w:val="002633A4"/>
    <w:rsid w:val="00263948"/>
    <w:rsid w:val="00264691"/>
    <w:rsid w:val="002675DC"/>
    <w:rsid w:val="002677CD"/>
    <w:rsid w:val="00272A7E"/>
    <w:rsid w:val="00273AF7"/>
    <w:rsid w:val="00277F64"/>
    <w:rsid w:val="00280556"/>
    <w:rsid w:val="00283E14"/>
    <w:rsid w:val="00284805"/>
    <w:rsid w:val="0028483A"/>
    <w:rsid w:val="0028558A"/>
    <w:rsid w:val="002A1884"/>
    <w:rsid w:val="002A3086"/>
    <w:rsid w:val="002A40EC"/>
    <w:rsid w:val="002A53B8"/>
    <w:rsid w:val="002A5BE3"/>
    <w:rsid w:val="002A70F6"/>
    <w:rsid w:val="002B255A"/>
    <w:rsid w:val="002B3EFA"/>
    <w:rsid w:val="002B5A1B"/>
    <w:rsid w:val="002C00A1"/>
    <w:rsid w:val="002C1DD3"/>
    <w:rsid w:val="002C6254"/>
    <w:rsid w:val="002C64CE"/>
    <w:rsid w:val="002C797D"/>
    <w:rsid w:val="002D521D"/>
    <w:rsid w:val="002D6243"/>
    <w:rsid w:val="002E1FA8"/>
    <w:rsid w:val="002E2DA8"/>
    <w:rsid w:val="002E35B1"/>
    <w:rsid w:val="002E3816"/>
    <w:rsid w:val="002F2D37"/>
    <w:rsid w:val="002F2EFE"/>
    <w:rsid w:val="002F382A"/>
    <w:rsid w:val="002F4393"/>
    <w:rsid w:val="002F73E7"/>
    <w:rsid w:val="0030012C"/>
    <w:rsid w:val="00310279"/>
    <w:rsid w:val="00313DFF"/>
    <w:rsid w:val="00316885"/>
    <w:rsid w:val="00322306"/>
    <w:rsid w:val="00326016"/>
    <w:rsid w:val="00327C8E"/>
    <w:rsid w:val="0033379C"/>
    <w:rsid w:val="00343CD3"/>
    <w:rsid w:val="0034529C"/>
    <w:rsid w:val="00351BEA"/>
    <w:rsid w:val="00353A56"/>
    <w:rsid w:val="00353E25"/>
    <w:rsid w:val="00354993"/>
    <w:rsid w:val="003567FB"/>
    <w:rsid w:val="00356DE0"/>
    <w:rsid w:val="003609FC"/>
    <w:rsid w:val="00364758"/>
    <w:rsid w:val="00364EE2"/>
    <w:rsid w:val="00366323"/>
    <w:rsid w:val="003672A5"/>
    <w:rsid w:val="003704DC"/>
    <w:rsid w:val="00370C38"/>
    <w:rsid w:val="0037220C"/>
    <w:rsid w:val="00373A78"/>
    <w:rsid w:val="00374B5C"/>
    <w:rsid w:val="00375BC7"/>
    <w:rsid w:val="00377328"/>
    <w:rsid w:val="003804DA"/>
    <w:rsid w:val="003841AF"/>
    <w:rsid w:val="0039157E"/>
    <w:rsid w:val="003926B4"/>
    <w:rsid w:val="0039330B"/>
    <w:rsid w:val="0039425C"/>
    <w:rsid w:val="00394AFA"/>
    <w:rsid w:val="003A33F0"/>
    <w:rsid w:val="003A5179"/>
    <w:rsid w:val="003A6DB2"/>
    <w:rsid w:val="003B2A4E"/>
    <w:rsid w:val="003B54D5"/>
    <w:rsid w:val="003B6D46"/>
    <w:rsid w:val="003C14C8"/>
    <w:rsid w:val="003C1D16"/>
    <w:rsid w:val="003C260D"/>
    <w:rsid w:val="003C4BA4"/>
    <w:rsid w:val="003C713D"/>
    <w:rsid w:val="003D1093"/>
    <w:rsid w:val="003D109C"/>
    <w:rsid w:val="003D10AF"/>
    <w:rsid w:val="003D335E"/>
    <w:rsid w:val="003D7992"/>
    <w:rsid w:val="003E0C78"/>
    <w:rsid w:val="003E3CBD"/>
    <w:rsid w:val="003E5EE0"/>
    <w:rsid w:val="003E5F7A"/>
    <w:rsid w:val="003F7480"/>
    <w:rsid w:val="0040326A"/>
    <w:rsid w:val="00403B9E"/>
    <w:rsid w:val="004045BD"/>
    <w:rsid w:val="00404D84"/>
    <w:rsid w:val="00405ACD"/>
    <w:rsid w:val="0040748E"/>
    <w:rsid w:val="004101E3"/>
    <w:rsid w:val="00411C27"/>
    <w:rsid w:val="00412751"/>
    <w:rsid w:val="00413FEB"/>
    <w:rsid w:val="0041603B"/>
    <w:rsid w:val="0042001C"/>
    <w:rsid w:val="00425773"/>
    <w:rsid w:val="00426895"/>
    <w:rsid w:val="00426F87"/>
    <w:rsid w:val="004319CA"/>
    <w:rsid w:val="004351A3"/>
    <w:rsid w:val="00440F8E"/>
    <w:rsid w:val="00441083"/>
    <w:rsid w:val="004412DF"/>
    <w:rsid w:val="00442802"/>
    <w:rsid w:val="00442C1D"/>
    <w:rsid w:val="00452118"/>
    <w:rsid w:val="0045247D"/>
    <w:rsid w:val="00471DAC"/>
    <w:rsid w:val="00475409"/>
    <w:rsid w:val="004775AD"/>
    <w:rsid w:val="004776DE"/>
    <w:rsid w:val="004843C5"/>
    <w:rsid w:val="004904C4"/>
    <w:rsid w:val="0049237E"/>
    <w:rsid w:val="00492EB4"/>
    <w:rsid w:val="00494083"/>
    <w:rsid w:val="004951A4"/>
    <w:rsid w:val="004A1E1F"/>
    <w:rsid w:val="004A4113"/>
    <w:rsid w:val="004A5BB4"/>
    <w:rsid w:val="004A6FBF"/>
    <w:rsid w:val="004B461D"/>
    <w:rsid w:val="004B7105"/>
    <w:rsid w:val="004B7B3F"/>
    <w:rsid w:val="004C0FE2"/>
    <w:rsid w:val="004C10EA"/>
    <w:rsid w:val="004C2F89"/>
    <w:rsid w:val="004C6F94"/>
    <w:rsid w:val="004D05AC"/>
    <w:rsid w:val="004D1011"/>
    <w:rsid w:val="004D1991"/>
    <w:rsid w:val="004D277F"/>
    <w:rsid w:val="004D487A"/>
    <w:rsid w:val="004D4F52"/>
    <w:rsid w:val="004E346A"/>
    <w:rsid w:val="004E376C"/>
    <w:rsid w:val="004E3F6B"/>
    <w:rsid w:val="004E5486"/>
    <w:rsid w:val="004E5E5B"/>
    <w:rsid w:val="004E5EB7"/>
    <w:rsid w:val="004E5EDC"/>
    <w:rsid w:val="004F0AC5"/>
    <w:rsid w:val="004F26DB"/>
    <w:rsid w:val="004F373C"/>
    <w:rsid w:val="004F546E"/>
    <w:rsid w:val="004F584E"/>
    <w:rsid w:val="004F6472"/>
    <w:rsid w:val="004F6663"/>
    <w:rsid w:val="004F67DE"/>
    <w:rsid w:val="00502A5F"/>
    <w:rsid w:val="005043AA"/>
    <w:rsid w:val="00505D72"/>
    <w:rsid w:val="00505F36"/>
    <w:rsid w:val="005132D7"/>
    <w:rsid w:val="00515344"/>
    <w:rsid w:val="00516CFB"/>
    <w:rsid w:val="005250CD"/>
    <w:rsid w:val="005254E0"/>
    <w:rsid w:val="00531EA6"/>
    <w:rsid w:val="00534AB0"/>
    <w:rsid w:val="005369C6"/>
    <w:rsid w:val="005377A0"/>
    <w:rsid w:val="005405C6"/>
    <w:rsid w:val="00545599"/>
    <w:rsid w:val="00547A02"/>
    <w:rsid w:val="00547BFD"/>
    <w:rsid w:val="00547ED8"/>
    <w:rsid w:val="005614AF"/>
    <w:rsid w:val="00561C71"/>
    <w:rsid w:val="00564267"/>
    <w:rsid w:val="00564A7D"/>
    <w:rsid w:val="00565E7B"/>
    <w:rsid w:val="005701FF"/>
    <w:rsid w:val="005723D7"/>
    <w:rsid w:val="005731D7"/>
    <w:rsid w:val="0058187B"/>
    <w:rsid w:val="00582A2B"/>
    <w:rsid w:val="00582E1F"/>
    <w:rsid w:val="00582F91"/>
    <w:rsid w:val="00587D63"/>
    <w:rsid w:val="00590FD0"/>
    <w:rsid w:val="00591040"/>
    <w:rsid w:val="005A262D"/>
    <w:rsid w:val="005A46B3"/>
    <w:rsid w:val="005A4B06"/>
    <w:rsid w:val="005A5EB5"/>
    <w:rsid w:val="005B102A"/>
    <w:rsid w:val="005C2289"/>
    <w:rsid w:val="005C2B08"/>
    <w:rsid w:val="005C35FA"/>
    <w:rsid w:val="005D38DB"/>
    <w:rsid w:val="005D57B0"/>
    <w:rsid w:val="005D6C48"/>
    <w:rsid w:val="005E3028"/>
    <w:rsid w:val="005E43BB"/>
    <w:rsid w:val="005E446E"/>
    <w:rsid w:val="005E5F26"/>
    <w:rsid w:val="005F5769"/>
    <w:rsid w:val="005F65E1"/>
    <w:rsid w:val="005F71E7"/>
    <w:rsid w:val="005F7991"/>
    <w:rsid w:val="006018D2"/>
    <w:rsid w:val="00612759"/>
    <w:rsid w:val="006135BD"/>
    <w:rsid w:val="006228F1"/>
    <w:rsid w:val="0062426A"/>
    <w:rsid w:val="00630408"/>
    <w:rsid w:val="0063129C"/>
    <w:rsid w:val="00632150"/>
    <w:rsid w:val="00634839"/>
    <w:rsid w:val="006376BF"/>
    <w:rsid w:val="006400BD"/>
    <w:rsid w:val="0064160A"/>
    <w:rsid w:val="00642EA5"/>
    <w:rsid w:val="00643FC5"/>
    <w:rsid w:val="006462E3"/>
    <w:rsid w:val="00654106"/>
    <w:rsid w:val="00655205"/>
    <w:rsid w:val="00655C27"/>
    <w:rsid w:val="00657F84"/>
    <w:rsid w:val="0066077E"/>
    <w:rsid w:val="00662FD8"/>
    <w:rsid w:val="00664010"/>
    <w:rsid w:val="00664187"/>
    <w:rsid w:val="00664EB1"/>
    <w:rsid w:val="00670CF9"/>
    <w:rsid w:val="00673581"/>
    <w:rsid w:val="00674482"/>
    <w:rsid w:val="0067453B"/>
    <w:rsid w:val="00676057"/>
    <w:rsid w:val="00682E14"/>
    <w:rsid w:val="006872E3"/>
    <w:rsid w:val="006878ED"/>
    <w:rsid w:val="00690432"/>
    <w:rsid w:val="0069400A"/>
    <w:rsid w:val="006965F6"/>
    <w:rsid w:val="00696C13"/>
    <w:rsid w:val="00697594"/>
    <w:rsid w:val="006A710A"/>
    <w:rsid w:val="006B13AA"/>
    <w:rsid w:val="006B22B4"/>
    <w:rsid w:val="006B6701"/>
    <w:rsid w:val="006C2D2F"/>
    <w:rsid w:val="006C3FFC"/>
    <w:rsid w:val="006C5984"/>
    <w:rsid w:val="006C67D3"/>
    <w:rsid w:val="006D0300"/>
    <w:rsid w:val="006D3740"/>
    <w:rsid w:val="006D5776"/>
    <w:rsid w:val="006D67F1"/>
    <w:rsid w:val="006F56C2"/>
    <w:rsid w:val="006F662D"/>
    <w:rsid w:val="006F74F0"/>
    <w:rsid w:val="00703904"/>
    <w:rsid w:val="007047E9"/>
    <w:rsid w:val="00710951"/>
    <w:rsid w:val="00710C8B"/>
    <w:rsid w:val="007117AA"/>
    <w:rsid w:val="00717C4C"/>
    <w:rsid w:val="00725C33"/>
    <w:rsid w:val="00727A5E"/>
    <w:rsid w:val="00734A0C"/>
    <w:rsid w:val="00735912"/>
    <w:rsid w:val="007362CA"/>
    <w:rsid w:val="00736811"/>
    <w:rsid w:val="00736844"/>
    <w:rsid w:val="00743FDA"/>
    <w:rsid w:val="00746807"/>
    <w:rsid w:val="0075600E"/>
    <w:rsid w:val="00756220"/>
    <w:rsid w:val="007562A7"/>
    <w:rsid w:val="007607AE"/>
    <w:rsid w:val="007614DE"/>
    <w:rsid w:val="00766EE5"/>
    <w:rsid w:val="00777A32"/>
    <w:rsid w:val="007844A9"/>
    <w:rsid w:val="00786AC8"/>
    <w:rsid w:val="0079180A"/>
    <w:rsid w:val="00791819"/>
    <w:rsid w:val="00795557"/>
    <w:rsid w:val="00796548"/>
    <w:rsid w:val="007A18F4"/>
    <w:rsid w:val="007A5861"/>
    <w:rsid w:val="007A6268"/>
    <w:rsid w:val="007B20F1"/>
    <w:rsid w:val="007B2BBF"/>
    <w:rsid w:val="007C5DEF"/>
    <w:rsid w:val="007D0200"/>
    <w:rsid w:val="007D0B7C"/>
    <w:rsid w:val="007D43EE"/>
    <w:rsid w:val="007D47AE"/>
    <w:rsid w:val="007E38B2"/>
    <w:rsid w:val="007E4814"/>
    <w:rsid w:val="007E6E20"/>
    <w:rsid w:val="007F011D"/>
    <w:rsid w:val="007F1532"/>
    <w:rsid w:val="007F1653"/>
    <w:rsid w:val="007F5353"/>
    <w:rsid w:val="007F71A6"/>
    <w:rsid w:val="007F7521"/>
    <w:rsid w:val="007F7C8C"/>
    <w:rsid w:val="00821EA4"/>
    <w:rsid w:val="0082528C"/>
    <w:rsid w:val="00826954"/>
    <w:rsid w:val="008270DC"/>
    <w:rsid w:val="0084140A"/>
    <w:rsid w:val="00842E85"/>
    <w:rsid w:val="00843E05"/>
    <w:rsid w:val="00850294"/>
    <w:rsid w:val="008504A0"/>
    <w:rsid w:val="0085324C"/>
    <w:rsid w:val="00854B9F"/>
    <w:rsid w:val="00857AE6"/>
    <w:rsid w:val="00863D2A"/>
    <w:rsid w:val="00866478"/>
    <w:rsid w:val="00870ED8"/>
    <w:rsid w:val="00876801"/>
    <w:rsid w:val="008813EC"/>
    <w:rsid w:val="00881822"/>
    <w:rsid w:val="00882D79"/>
    <w:rsid w:val="00884992"/>
    <w:rsid w:val="00884CE1"/>
    <w:rsid w:val="00887B07"/>
    <w:rsid w:val="0089290C"/>
    <w:rsid w:val="0089505D"/>
    <w:rsid w:val="008954CB"/>
    <w:rsid w:val="008957B0"/>
    <w:rsid w:val="00897423"/>
    <w:rsid w:val="008A2995"/>
    <w:rsid w:val="008A34A8"/>
    <w:rsid w:val="008A5436"/>
    <w:rsid w:val="008B22BF"/>
    <w:rsid w:val="008B5240"/>
    <w:rsid w:val="008B7DF5"/>
    <w:rsid w:val="008C111B"/>
    <w:rsid w:val="008C194C"/>
    <w:rsid w:val="008C5D6E"/>
    <w:rsid w:val="008D4E9D"/>
    <w:rsid w:val="008D5899"/>
    <w:rsid w:val="008D7575"/>
    <w:rsid w:val="008D76C0"/>
    <w:rsid w:val="008E0100"/>
    <w:rsid w:val="008E0848"/>
    <w:rsid w:val="008E3B61"/>
    <w:rsid w:val="008E420F"/>
    <w:rsid w:val="008E56C3"/>
    <w:rsid w:val="008E61DA"/>
    <w:rsid w:val="008F05FA"/>
    <w:rsid w:val="008F1A6F"/>
    <w:rsid w:val="008F1A7F"/>
    <w:rsid w:val="008F4E2F"/>
    <w:rsid w:val="00901596"/>
    <w:rsid w:val="00901D4D"/>
    <w:rsid w:val="00905C50"/>
    <w:rsid w:val="009104C4"/>
    <w:rsid w:val="00910984"/>
    <w:rsid w:val="00910DD3"/>
    <w:rsid w:val="009120B1"/>
    <w:rsid w:val="00912DE5"/>
    <w:rsid w:val="00912F58"/>
    <w:rsid w:val="00913ABE"/>
    <w:rsid w:val="00913F8C"/>
    <w:rsid w:val="00920713"/>
    <w:rsid w:val="009217AF"/>
    <w:rsid w:val="009218C1"/>
    <w:rsid w:val="009275C6"/>
    <w:rsid w:val="00930D50"/>
    <w:rsid w:val="00933DD6"/>
    <w:rsid w:val="0093650E"/>
    <w:rsid w:val="009400B5"/>
    <w:rsid w:val="00942577"/>
    <w:rsid w:val="00950BA8"/>
    <w:rsid w:val="00960CD6"/>
    <w:rsid w:val="009620AB"/>
    <w:rsid w:val="0096240D"/>
    <w:rsid w:val="00962780"/>
    <w:rsid w:val="00964E1E"/>
    <w:rsid w:val="009659A4"/>
    <w:rsid w:val="009677FE"/>
    <w:rsid w:val="009707D1"/>
    <w:rsid w:val="009721EE"/>
    <w:rsid w:val="00972860"/>
    <w:rsid w:val="00972D43"/>
    <w:rsid w:val="00973BD1"/>
    <w:rsid w:val="00976BE5"/>
    <w:rsid w:val="00981D55"/>
    <w:rsid w:val="00982801"/>
    <w:rsid w:val="00984DA1"/>
    <w:rsid w:val="00986494"/>
    <w:rsid w:val="00992253"/>
    <w:rsid w:val="00992282"/>
    <w:rsid w:val="00994AC2"/>
    <w:rsid w:val="00995BDF"/>
    <w:rsid w:val="00997C1E"/>
    <w:rsid w:val="009A03F6"/>
    <w:rsid w:val="009A4224"/>
    <w:rsid w:val="009A4557"/>
    <w:rsid w:val="009A4E73"/>
    <w:rsid w:val="009A7F56"/>
    <w:rsid w:val="009B1701"/>
    <w:rsid w:val="009B2D61"/>
    <w:rsid w:val="009B3FA0"/>
    <w:rsid w:val="009B6D9D"/>
    <w:rsid w:val="009C1E7A"/>
    <w:rsid w:val="009C273C"/>
    <w:rsid w:val="009C2927"/>
    <w:rsid w:val="009C47A0"/>
    <w:rsid w:val="009D1DBB"/>
    <w:rsid w:val="009D3776"/>
    <w:rsid w:val="009D57CD"/>
    <w:rsid w:val="009D584E"/>
    <w:rsid w:val="009D6736"/>
    <w:rsid w:val="009D6EF7"/>
    <w:rsid w:val="009E74EA"/>
    <w:rsid w:val="009E7E90"/>
    <w:rsid w:val="009F471A"/>
    <w:rsid w:val="009F571F"/>
    <w:rsid w:val="009F6306"/>
    <w:rsid w:val="00A067BD"/>
    <w:rsid w:val="00A13030"/>
    <w:rsid w:val="00A31958"/>
    <w:rsid w:val="00A415AB"/>
    <w:rsid w:val="00A45F35"/>
    <w:rsid w:val="00A52C27"/>
    <w:rsid w:val="00A5582D"/>
    <w:rsid w:val="00A55C0F"/>
    <w:rsid w:val="00A600FD"/>
    <w:rsid w:val="00A621AA"/>
    <w:rsid w:val="00A75166"/>
    <w:rsid w:val="00A8415C"/>
    <w:rsid w:val="00A86939"/>
    <w:rsid w:val="00A8776D"/>
    <w:rsid w:val="00A92E2E"/>
    <w:rsid w:val="00A976BA"/>
    <w:rsid w:val="00AA46EC"/>
    <w:rsid w:val="00AB0929"/>
    <w:rsid w:val="00AB0B22"/>
    <w:rsid w:val="00AC0562"/>
    <w:rsid w:val="00AC46D5"/>
    <w:rsid w:val="00AD333A"/>
    <w:rsid w:val="00AD6746"/>
    <w:rsid w:val="00AD7CCF"/>
    <w:rsid w:val="00AE2564"/>
    <w:rsid w:val="00AE2B47"/>
    <w:rsid w:val="00AE4AEE"/>
    <w:rsid w:val="00AE712E"/>
    <w:rsid w:val="00AF02BA"/>
    <w:rsid w:val="00AF18AB"/>
    <w:rsid w:val="00B01BFC"/>
    <w:rsid w:val="00B07A0A"/>
    <w:rsid w:val="00B142F5"/>
    <w:rsid w:val="00B1457D"/>
    <w:rsid w:val="00B154EF"/>
    <w:rsid w:val="00B25826"/>
    <w:rsid w:val="00B26C67"/>
    <w:rsid w:val="00B3144E"/>
    <w:rsid w:val="00B32855"/>
    <w:rsid w:val="00B34662"/>
    <w:rsid w:val="00B36367"/>
    <w:rsid w:val="00B42205"/>
    <w:rsid w:val="00B44447"/>
    <w:rsid w:val="00B45AF5"/>
    <w:rsid w:val="00B471B5"/>
    <w:rsid w:val="00B5228B"/>
    <w:rsid w:val="00B57E0B"/>
    <w:rsid w:val="00B619F2"/>
    <w:rsid w:val="00B64567"/>
    <w:rsid w:val="00B64ADB"/>
    <w:rsid w:val="00B67611"/>
    <w:rsid w:val="00B713C2"/>
    <w:rsid w:val="00B71DD4"/>
    <w:rsid w:val="00B76657"/>
    <w:rsid w:val="00B766A8"/>
    <w:rsid w:val="00B84DE6"/>
    <w:rsid w:val="00B864FB"/>
    <w:rsid w:val="00B86C69"/>
    <w:rsid w:val="00B8724A"/>
    <w:rsid w:val="00B90CFF"/>
    <w:rsid w:val="00B91716"/>
    <w:rsid w:val="00BA079C"/>
    <w:rsid w:val="00BA0978"/>
    <w:rsid w:val="00BA7576"/>
    <w:rsid w:val="00BB0ECF"/>
    <w:rsid w:val="00BB5B71"/>
    <w:rsid w:val="00BB7505"/>
    <w:rsid w:val="00BB7C58"/>
    <w:rsid w:val="00BB7E55"/>
    <w:rsid w:val="00BC41A5"/>
    <w:rsid w:val="00BC6C76"/>
    <w:rsid w:val="00BC6D6E"/>
    <w:rsid w:val="00BC7F7E"/>
    <w:rsid w:val="00BD22E2"/>
    <w:rsid w:val="00BD29B7"/>
    <w:rsid w:val="00BD3006"/>
    <w:rsid w:val="00BD3C0B"/>
    <w:rsid w:val="00BD5961"/>
    <w:rsid w:val="00BD5CDA"/>
    <w:rsid w:val="00BE0967"/>
    <w:rsid w:val="00BE0BA8"/>
    <w:rsid w:val="00BE33FD"/>
    <w:rsid w:val="00BE6ED4"/>
    <w:rsid w:val="00BE7B0F"/>
    <w:rsid w:val="00BF276D"/>
    <w:rsid w:val="00BF4835"/>
    <w:rsid w:val="00BF498B"/>
    <w:rsid w:val="00BF4F2C"/>
    <w:rsid w:val="00BF64AB"/>
    <w:rsid w:val="00C02F4C"/>
    <w:rsid w:val="00C04E35"/>
    <w:rsid w:val="00C05943"/>
    <w:rsid w:val="00C05A9A"/>
    <w:rsid w:val="00C05EE9"/>
    <w:rsid w:val="00C06093"/>
    <w:rsid w:val="00C14378"/>
    <w:rsid w:val="00C21B79"/>
    <w:rsid w:val="00C223EA"/>
    <w:rsid w:val="00C23786"/>
    <w:rsid w:val="00C26876"/>
    <w:rsid w:val="00C3098D"/>
    <w:rsid w:val="00C31574"/>
    <w:rsid w:val="00C32211"/>
    <w:rsid w:val="00C32D7D"/>
    <w:rsid w:val="00C34819"/>
    <w:rsid w:val="00C37A1B"/>
    <w:rsid w:val="00C41C74"/>
    <w:rsid w:val="00C42BDA"/>
    <w:rsid w:val="00C432C7"/>
    <w:rsid w:val="00C521B2"/>
    <w:rsid w:val="00C52250"/>
    <w:rsid w:val="00C53935"/>
    <w:rsid w:val="00C54E59"/>
    <w:rsid w:val="00C552F2"/>
    <w:rsid w:val="00C579DB"/>
    <w:rsid w:val="00C604EA"/>
    <w:rsid w:val="00C60698"/>
    <w:rsid w:val="00C66797"/>
    <w:rsid w:val="00C7216B"/>
    <w:rsid w:val="00C722FA"/>
    <w:rsid w:val="00C72F1F"/>
    <w:rsid w:val="00C73777"/>
    <w:rsid w:val="00C73A63"/>
    <w:rsid w:val="00C749E3"/>
    <w:rsid w:val="00C76CA3"/>
    <w:rsid w:val="00C87F7E"/>
    <w:rsid w:val="00C90B01"/>
    <w:rsid w:val="00C91865"/>
    <w:rsid w:val="00C948F8"/>
    <w:rsid w:val="00CA3D28"/>
    <w:rsid w:val="00CA3E18"/>
    <w:rsid w:val="00CA4791"/>
    <w:rsid w:val="00CA4FA8"/>
    <w:rsid w:val="00CA660F"/>
    <w:rsid w:val="00CA78E1"/>
    <w:rsid w:val="00CA7D41"/>
    <w:rsid w:val="00CA7D4B"/>
    <w:rsid w:val="00CB2038"/>
    <w:rsid w:val="00CB4BA0"/>
    <w:rsid w:val="00CB7B1A"/>
    <w:rsid w:val="00CC13F8"/>
    <w:rsid w:val="00CC15D5"/>
    <w:rsid w:val="00CC1DB0"/>
    <w:rsid w:val="00CC3DE7"/>
    <w:rsid w:val="00CC5885"/>
    <w:rsid w:val="00CD48A5"/>
    <w:rsid w:val="00CD4B94"/>
    <w:rsid w:val="00CD53E7"/>
    <w:rsid w:val="00CE0638"/>
    <w:rsid w:val="00CE41A3"/>
    <w:rsid w:val="00CE6732"/>
    <w:rsid w:val="00CF04FB"/>
    <w:rsid w:val="00D05F80"/>
    <w:rsid w:val="00D10440"/>
    <w:rsid w:val="00D10D3A"/>
    <w:rsid w:val="00D1300C"/>
    <w:rsid w:val="00D13AE8"/>
    <w:rsid w:val="00D13CC0"/>
    <w:rsid w:val="00D22397"/>
    <w:rsid w:val="00D238ED"/>
    <w:rsid w:val="00D26044"/>
    <w:rsid w:val="00D27F2A"/>
    <w:rsid w:val="00D31165"/>
    <w:rsid w:val="00D316C1"/>
    <w:rsid w:val="00D33192"/>
    <w:rsid w:val="00D37CF0"/>
    <w:rsid w:val="00D411C4"/>
    <w:rsid w:val="00D45B25"/>
    <w:rsid w:val="00D5392F"/>
    <w:rsid w:val="00D54B7A"/>
    <w:rsid w:val="00D54BED"/>
    <w:rsid w:val="00D56EDF"/>
    <w:rsid w:val="00D60F98"/>
    <w:rsid w:val="00D60FA1"/>
    <w:rsid w:val="00D63268"/>
    <w:rsid w:val="00D6423D"/>
    <w:rsid w:val="00D66D84"/>
    <w:rsid w:val="00D6732E"/>
    <w:rsid w:val="00D71CA6"/>
    <w:rsid w:val="00D72CAE"/>
    <w:rsid w:val="00D824C7"/>
    <w:rsid w:val="00D83BFE"/>
    <w:rsid w:val="00D877BB"/>
    <w:rsid w:val="00D91779"/>
    <w:rsid w:val="00D93267"/>
    <w:rsid w:val="00D95F47"/>
    <w:rsid w:val="00D97AB3"/>
    <w:rsid w:val="00DA781A"/>
    <w:rsid w:val="00DB1110"/>
    <w:rsid w:val="00DB1151"/>
    <w:rsid w:val="00DB3374"/>
    <w:rsid w:val="00DB55C9"/>
    <w:rsid w:val="00DB6A6D"/>
    <w:rsid w:val="00DB70F4"/>
    <w:rsid w:val="00DC0467"/>
    <w:rsid w:val="00DC636D"/>
    <w:rsid w:val="00DC6EF6"/>
    <w:rsid w:val="00DD5C89"/>
    <w:rsid w:val="00DE09D4"/>
    <w:rsid w:val="00DE0A5E"/>
    <w:rsid w:val="00DE0B37"/>
    <w:rsid w:val="00DE106B"/>
    <w:rsid w:val="00DE4B95"/>
    <w:rsid w:val="00DF2BAD"/>
    <w:rsid w:val="00DF7533"/>
    <w:rsid w:val="00DF7A3F"/>
    <w:rsid w:val="00E0025F"/>
    <w:rsid w:val="00E005E3"/>
    <w:rsid w:val="00E00B9C"/>
    <w:rsid w:val="00E04657"/>
    <w:rsid w:val="00E068B8"/>
    <w:rsid w:val="00E0759E"/>
    <w:rsid w:val="00E07B80"/>
    <w:rsid w:val="00E125C5"/>
    <w:rsid w:val="00E14FC0"/>
    <w:rsid w:val="00E20343"/>
    <w:rsid w:val="00E22139"/>
    <w:rsid w:val="00E24F59"/>
    <w:rsid w:val="00E30151"/>
    <w:rsid w:val="00E30D31"/>
    <w:rsid w:val="00E322D1"/>
    <w:rsid w:val="00E32D2A"/>
    <w:rsid w:val="00E36F56"/>
    <w:rsid w:val="00E37E5A"/>
    <w:rsid w:val="00E4049A"/>
    <w:rsid w:val="00E40922"/>
    <w:rsid w:val="00E409AA"/>
    <w:rsid w:val="00E414CE"/>
    <w:rsid w:val="00E42688"/>
    <w:rsid w:val="00E46532"/>
    <w:rsid w:val="00E47FE6"/>
    <w:rsid w:val="00E52633"/>
    <w:rsid w:val="00E53304"/>
    <w:rsid w:val="00E55FB2"/>
    <w:rsid w:val="00E6422E"/>
    <w:rsid w:val="00E655E4"/>
    <w:rsid w:val="00E65866"/>
    <w:rsid w:val="00E74051"/>
    <w:rsid w:val="00E80E6D"/>
    <w:rsid w:val="00E83C5D"/>
    <w:rsid w:val="00E83FA1"/>
    <w:rsid w:val="00E9025F"/>
    <w:rsid w:val="00E93215"/>
    <w:rsid w:val="00E932E2"/>
    <w:rsid w:val="00E955E3"/>
    <w:rsid w:val="00E96681"/>
    <w:rsid w:val="00EA346F"/>
    <w:rsid w:val="00EA38A1"/>
    <w:rsid w:val="00EA4E42"/>
    <w:rsid w:val="00EA5DBB"/>
    <w:rsid w:val="00EA72B4"/>
    <w:rsid w:val="00EB3F70"/>
    <w:rsid w:val="00EB41C3"/>
    <w:rsid w:val="00EB5279"/>
    <w:rsid w:val="00EB7B53"/>
    <w:rsid w:val="00EC0AE7"/>
    <w:rsid w:val="00EC1435"/>
    <w:rsid w:val="00EC15C4"/>
    <w:rsid w:val="00EC1F10"/>
    <w:rsid w:val="00EC2E89"/>
    <w:rsid w:val="00EC3FF8"/>
    <w:rsid w:val="00EC43F4"/>
    <w:rsid w:val="00EC5B3F"/>
    <w:rsid w:val="00EC60FA"/>
    <w:rsid w:val="00EC6146"/>
    <w:rsid w:val="00EC7529"/>
    <w:rsid w:val="00ED18DE"/>
    <w:rsid w:val="00ED22ED"/>
    <w:rsid w:val="00ED2A42"/>
    <w:rsid w:val="00ED30B0"/>
    <w:rsid w:val="00ED723C"/>
    <w:rsid w:val="00ED7533"/>
    <w:rsid w:val="00ED7892"/>
    <w:rsid w:val="00EE07B8"/>
    <w:rsid w:val="00EE53A8"/>
    <w:rsid w:val="00EE6DAA"/>
    <w:rsid w:val="00EF1467"/>
    <w:rsid w:val="00EF3735"/>
    <w:rsid w:val="00EF716F"/>
    <w:rsid w:val="00F014BA"/>
    <w:rsid w:val="00F0261E"/>
    <w:rsid w:val="00F04B6D"/>
    <w:rsid w:val="00F05197"/>
    <w:rsid w:val="00F05FD0"/>
    <w:rsid w:val="00F1023A"/>
    <w:rsid w:val="00F116F4"/>
    <w:rsid w:val="00F14EAB"/>
    <w:rsid w:val="00F16AD5"/>
    <w:rsid w:val="00F20638"/>
    <w:rsid w:val="00F228D4"/>
    <w:rsid w:val="00F24BB3"/>
    <w:rsid w:val="00F24ED1"/>
    <w:rsid w:val="00F250E2"/>
    <w:rsid w:val="00F30634"/>
    <w:rsid w:val="00F31D2E"/>
    <w:rsid w:val="00F36488"/>
    <w:rsid w:val="00F37D01"/>
    <w:rsid w:val="00F37DEB"/>
    <w:rsid w:val="00F460EC"/>
    <w:rsid w:val="00F4663E"/>
    <w:rsid w:val="00F474CB"/>
    <w:rsid w:val="00F54B47"/>
    <w:rsid w:val="00F57445"/>
    <w:rsid w:val="00F6077F"/>
    <w:rsid w:val="00F61804"/>
    <w:rsid w:val="00F63E31"/>
    <w:rsid w:val="00F67DE2"/>
    <w:rsid w:val="00F714A9"/>
    <w:rsid w:val="00F730D4"/>
    <w:rsid w:val="00F738CB"/>
    <w:rsid w:val="00F806A1"/>
    <w:rsid w:val="00F80D9D"/>
    <w:rsid w:val="00F82253"/>
    <w:rsid w:val="00F82B69"/>
    <w:rsid w:val="00F82ED1"/>
    <w:rsid w:val="00F91148"/>
    <w:rsid w:val="00F93F7C"/>
    <w:rsid w:val="00FA27F6"/>
    <w:rsid w:val="00FA6472"/>
    <w:rsid w:val="00FB3406"/>
    <w:rsid w:val="00FC19CB"/>
    <w:rsid w:val="00FC7905"/>
    <w:rsid w:val="00FD0878"/>
    <w:rsid w:val="00FD25CA"/>
    <w:rsid w:val="00FD3A2B"/>
    <w:rsid w:val="00FD57F2"/>
    <w:rsid w:val="00FD594C"/>
    <w:rsid w:val="00FD6D35"/>
    <w:rsid w:val="00FE0B0E"/>
    <w:rsid w:val="00FE5764"/>
    <w:rsid w:val="00FE57E3"/>
    <w:rsid w:val="00FE5D17"/>
    <w:rsid w:val="00FF5065"/>
    <w:rsid w:val="00FF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204C1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A7F56"/>
    <w:rPr>
      <w:rFonts w:ascii="Times New Roman" w:eastAsia="Times New Roman" w:hAnsi="Times New Roman" w:cs="Times New Roman"/>
      <w:lang w:bidi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35BD"/>
    <w:pPr>
      <w:keepNext/>
      <w:keepLines/>
      <w:widowControl w:val="0"/>
      <w:autoSpaceDE w:val="0"/>
      <w:autoSpaceDN w:val="0"/>
      <w:spacing w:before="120" w:after="120" w:line="276" w:lineRule="auto"/>
      <w:outlineLvl w:val="2"/>
    </w:pPr>
    <w:rPr>
      <w:rFonts w:ascii="Calibri" w:hAnsi="Calibri"/>
      <w:b/>
      <w:color w:val="0063A6"/>
      <w:sz w:val="25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7F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7F56"/>
  </w:style>
  <w:style w:type="paragraph" w:styleId="Footer">
    <w:name w:val="footer"/>
    <w:basedOn w:val="Normal"/>
    <w:link w:val="FooterChar"/>
    <w:uiPriority w:val="99"/>
    <w:unhideWhenUsed/>
    <w:rsid w:val="009A7F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7F56"/>
  </w:style>
  <w:style w:type="paragraph" w:customStyle="1" w:styleId="Default">
    <w:name w:val="Default"/>
    <w:rsid w:val="009A7F56"/>
    <w:pPr>
      <w:widowControl w:val="0"/>
      <w:autoSpaceDE w:val="0"/>
      <w:autoSpaceDN w:val="0"/>
      <w:adjustRightInd w:val="0"/>
      <w:spacing w:line="240" w:lineRule="atLeast"/>
    </w:pPr>
    <w:rPr>
      <w:rFonts w:ascii="Comic Sans MS" w:eastAsia="Times New Roman" w:hAnsi="Comic Sans MS" w:cs="Comic Sans MS"/>
      <w:noProof/>
      <w:color w:val="000000"/>
      <w:lang w:bidi="en-US"/>
    </w:rPr>
  </w:style>
  <w:style w:type="paragraph" w:styleId="ListParagraph">
    <w:name w:val="List Paragraph"/>
    <w:basedOn w:val="Normal"/>
    <w:link w:val="ListParagraphChar"/>
    <w:uiPriority w:val="34"/>
    <w:qFormat/>
    <w:rsid w:val="009A7F56"/>
    <w:pPr>
      <w:ind w:left="720"/>
      <w:contextualSpacing/>
    </w:pPr>
    <w:rPr>
      <w:rFonts w:ascii="Calibri" w:eastAsia="Calibri" w:hAnsi="Calibri"/>
      <w:szCs w:val="22"/>
      <w:lang w:bidi="ar-SA"/>
    </w:rPr>
  </w:style>
  <w:style w:type="paragraph" w:styleId="HTMLAddress">
    <w:name w:val="HTML Address"/>
    <w:basedOn w:val="z-TopofForm"/>
    <w:link w:val="HTMLAddressChar"/>
    <w:rsid w:val="00964E1E"/>
    <w:pPr>
      <w:pBdr>
        <w:bottom w:val="none" w:sz="0" w:space="0" w:color="auto"/>
      </w:pBdr>
      <w:jc w:val="left"/>
    </w:pPr>
    <w:rPr>
      <w:rFonts w:ascii="Comic Sans MS" w:hAnsi="Comic Sans MS" w:cs="Times New Roman"/>
      <w:vanish w:val="0"/>
      <w:sz w:val="24"/>
      <w:szCs w:val="20"/>
      <w:lang w:bidi="ar-SA"/>
    </w:rPr>
  </w:style>
  <w:style w:type="character" w:customStyle="1" w:styleId="HTMLAddressChar">
    <w:name w:val="HTML Address Char"/>
    <w:basedOn w:val="DefaultParagraphFont"/>
    <w:link w:val="HTMLAddress"/>
    <w:rsid w:val="00964E1E"/>
    <w:rPr>
      <w:rFonts w:ascii="Comic Sans MS" w:eastAsia="Times New Roman" w:hAnsi="Comic Sans MS" w:cs="Times New Roman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64E1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64E1E"/>
    <w:rPr>
      <w:rFonts w:ascii="Arial" w:eastAsia="Times New Roman" w:hAnsi="Arial" w:cs="Arial"/>
      <w:vanish/>
      <w:sz w:val="16"/>
      <w:szCs w:val="16"/>
      <w:lang w:bidi="en-US"/>
    </w:rPr>
  </w:style>
  <w:style w:type="table" w:styleId="TableGrid">
    <w:name w:val="Table Grid"/>
    <w:basedOn w:val="TableNormal"/>
    <w:uiPriority w:val="39"/>
    <w:rsid w:val="000D5A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64EB1"/>
    <w:pPr>
      <w:spacing w:before="100" w:beforeAutospacing="1" w:after="100" w:afterAutospacing="1"/>
    </w:pPr>
    <w:rPr>
      <w:lang w:val="en-CA" w:bidi="ar-SA"/>
    </w:rPr>
  </w:style>
  <w:style w:type="character" w:styleId="Hyperlink">
    <w:name w:val="Hyperlink"/>
    <w:basedOn w:val="DefaultParagraphFont"/>
    <w:uiPriority w:val="99"/>
    <w:unhideWhenUsed/>
    <w:rsid w:val="00664E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64EB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64EB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F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F89"/>
    <w:rPr>
      <w:rFonts w:ascii="Times New Roman" w:eastAsia="Times New Roman" w:hAnsi="Times New Roman" w:cs="Times New Roman"/>
      <w:sz w:val="18"/>
      <w:szCs w:val="18"/>
      <w:lang w:bidi="en-US"/>
    </w:rPr>
  </w:style>
  <w:style w:type="character" w:customStyle="1" w:styleId="apple-converted-space">
    <w:name w:val="apple-converted-space"/>
    <w:basedOn w:val="DefaultParagraphFont"/>
    <w:rsid w:val="005F65E1"/>
  </w:style>
  <w:style w:type="character" w:styleId="Strong">
    <w:name w:val="Strong"/>
    <w:basedOn w:val="DefaultParagraphFont"/>
    <w:uiPriority w:val="22"/>
    <w:qFormat/>
    <w:rsid w:val="00F63E31"/>
    <w:rPr>
      <w:b/>
      <w:bCs/>
    </w:rPr>
  </w:style>
  <w:style w:type="paragraph" w:customStyle="1" w:styleId="paragraph">
    <w:name w:val="paragraph"/>
    <w:basedOn w:val="Normal"/>
    <w:rsid w:val="00EC0AE7"/>
    <w:pPr>
      <w:spacing w:before="100" w:beforeAutospacing="1" w:after="100" w:afterAutospacing="1"/>
    </w:pPr>
    <w:rPr>
      <w:lang w:val="en-CA" w:bidi="ar-SA"/>
    </w:rPr>
  </w:style>
  <w:style w:type="character" w:customStyle="1" w:styleId="normaltextrun">
    <w:name w:val="normaltextrun"/>
    <w:basedOn w:val="DefaultParagraphFont"/>
    <w:rsid w:val="00EC0AE7"/>
  </w:style>
  <w:style w:type="character" w:customStyle="1" w:styleId="eop">
    <w:name w:val="eop"/>
    <w:basedOn w:val="DefaultParagraphFont"/>
    <w:rsid w:val="00EC0AE7"/>
  </w:style>
  <w:style w:type="character" w:customStyle="1" w:styleId="Heading3Char">
    <w:name w:val="Heading 3 Char"/>
    <w:basedOn w:val="DefaultParagraphFont"/>
    <w:link w:val="Heading3"/>
    <w:uiPriority w:val="9"/>
    <w:rsid w:val="006135BD"/>
    <w:rPr>
      <w:rFonts w:ascii="Calibri" w:eastAsia="Times New Roman" w:hAnsi="Calibri" w:cs="Times New Roman"/>
      <w:b/>
      <w:color w:val="0063A6"/>
      <w:sz w:val="25"/>
    </w:rPr>
  </w:style>
  <w:style w:type="paragraph" w:customStyle="1" w:styleId="xmsonormal">
    <w:name w:val="x_msonormal"/>
    <w:basedOn w:val="Normal"/>
    <w:rsid w:val="004101E3"/>
    <w:pPr>
      <w:spacing w:before="100" w:beforeAutospacing="1" w:after="100" w:afterAutospacing="1"/>
    </w:pPr>
    <w:rPr>
      <w:lang w:val="en-CA" w:bidi="ar-SA"/>
    </w:rPr>
  </w:style>
  <w:style w:type="character" w:customStyle="1" w:styleId="xapple-converted-space">
    <w:name w:val="x_apple-converted-space"/>
    <w:basedOn w:val="DefaultParagraphFont"/>
    <w:rsid w:val="004101E3"/>
  </w:style>
  <w:style w:type="character" w:customStyle="1" w:styleId="ListParagraphChar">
    <w:name w:val="List Paragraph Char"/>
    <w:basedOn w:val="DefaultParagraphFont"/>
    <w:link w:val="ListParagraph"/>
    <w:uiPriority w:val="34"/>
    <w:rsid w:val="001B69A6"/>
    <w:rPr>
      <w:rFonts w:ascii="Calibri" w:eastAsia="Calibri" w:hAnsi="Calibri" w:cs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4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7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4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2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959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8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37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2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03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81091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19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506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951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0075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234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2055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229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821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946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9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9215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020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618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0248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3861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4914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541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4264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082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852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54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0177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3492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86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248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53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6939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7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7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7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3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9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9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4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0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5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43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2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23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87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6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9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6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96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28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1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6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40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1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2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55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48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83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12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5664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88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48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9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74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1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0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8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87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67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67093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583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950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181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6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59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5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4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34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9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0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lin/Downloads/2018-19%20Letterhead%20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284F35F-B0F9-0E40-BA00-979C4C33A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2018-19 Letterhead Template .dotx</Template>
  <TotalTime>19</TotalTime>
  <Pages>8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Mika Livingston</cp:lastModifiedBy>
  <cp:revision>3</cp:revision>
  <cp:lastPrinted>2024-04-22T16:32:00Z</cp:lastPrinted>
  <dcterms:created xsi:type="dcterms:W3CDTF">2024-05-11T22:40:00Z</dcterms:created>
  <dcterms:modified xsi:type="dcterms:W3CDTF">2024-05-11T23:11:00Z</dcterms:modified>
</cp:coreProperties>
</file>